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3B22F" w14:textId="40897913" w:rsidR="003E68D4" w:rsidRDefault="00E60311" w:rsidP="003E68D4">
      <w:pPr>
        <w:pStyle w:val="Titel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66F438D" wp14:editId="757F2F5E">
            <wp:simplePos x="0" y="0"/>
            <wp:positionH relativeFrom="margin">
              <wp:align>right</wp:align>
            </wp:positionH>
            <wp:positionV relativeFrom="paragraph">
              <wp:posOffset>-281940</wp:posOffset>
            </wp:positionV>
            <wp:extent cx="2052000" cy="1556054"/>
            <wp:effectExtent l="0" t="0" r="5715" b="635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Dirigentenschule_2019-01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20" t="6553" r="11261" b="11261"/>
                    <a:stretch/>
                  </pic:blipFill>
                  <pic:spPr bwMode="auto">
                    <a:xfrm>
                      <a:off x="0" y="0"/>
                      <a:ext cx="2052000" cy="1556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695D">
        <w:rPr>
          <w:noProof/>
        </w:rPr>
        <w:t>Abbruchformular</w:t>
      </w:r>
    </w:p>
    <w:p w14:paraId="3BC7A2D8" w14:textId="147B8C54" w:rsidR="003E68D4" w:rsidRDefault="00D6152C" w:rsidP="00ED5C53">
      <w:pPr>
        <w:pStyle w:val="Untertitel"/>
        <w:spacing w:after="720"/>
      </w:pPr>
      <w:r>
        <w:t>BFECG Dirigentenschule</w:t>
      </w:r>
    </w:p>
    <w:p w14:paraId="2FFA60D7" w14:textId="77777777" w:rsidR="00ED5C53" w:rsidRDefault="00ED5C53" w:rsidP="00ED5C53">
      <w:pPr>
        <w:pStyle w:val="berschrift1"/>
        <w:spacing w:before="0"/>
      </w:pPr>
      <w:r>
        <w:t>Auszug aus den Lernbedingungen</w:t>
      </w:r>
    </w:p>
    <w:p w14:paraId="5DEB8E76" w14:textId="34E61E1C" w:rsidR="00C62853" w:rsidRPr="00806B62" w:rsidRDefault="00ED5C53" w:rsidP="00484DC8">
      <w:pPr>
        <w:pStyle w:val="berschrift3"/>
      </w:pPr>
      <w:r>
        <w:t>Punkt 2.1.</w:t>
      </w:r>
      <w:r w:rsidR="00C62853">
        <w:t>1</w:t>
      </w:r>
      <w:r>
        <w:t xml:space="preserve">: </w:t>
      </w:r>
      <w:r w:rsidR="00C62853" w:rsidRPr="00484DC8">
        <w:t>Anwesenheitspflicht</w:t>
      </w:r>
    </w:p>
    <w:p w14:paraId="30C5259A" w14:textId="77777777" w:rsidR="00C62853" w:rsidRDefault="00C62853" w:rsidP="00C62853">
      <w:r>
        <w:t xml:space="preserve">Mit der verbindlichen Anmeldung und Annahme des Schülers in einen Kurs ist die Teilnahme an den Semestern für den gesamten Zeitraum verbindlich. Der Schüler </w:t>
      </w:r>
      <w:r w:rsidRPr="00A41D14">
        <w:t>verpflichtet sich mit all</w:t>
      </w:r>
      <w:r>
        <w:t>en</w:t>
      </w:r>
      <w:r w:rsidRPr="00A41D14">
        <w:t xml:space="preserve"> seine</w:t>
      </w:r>
      <w:r>
        <w:t>n</w:t>
      </w:r>
      <w:r w:rsidRPr="00A41D14">
        <w:t xml:space="preserve"> Möglichkeit</w:t>
      </w:r>
      <w:r>
        <w:t>en</w:t>
      </w:r>
      <w:r w:rsidRPr="00A41D14">
        <w:t xml:space="preserve"> an allen Pflichtveranstaltungen teilzunehmen.</w:t>
      </w:r>
      <w:r>
        <w:t xml:space="preserve"> Bricht der Schüler die Ausbildung vorzeitig ab, behalten wir uns das Recht vor, seiner Gemeinde die Seminar-Gebühren für alle bis zu seiner Abschlussprüfung verbliebenen Semester in voller Höhe in Rechnung zu stellen.</w:t>
      </w:r>
      <w:bookmarkStart w:id="0" w:name="_GoBack"/>
      <w:bookmarkEnd w:id="0"/>
    </w:p>
    <w:p w14:paraId="6EAB8092" w14:textId="29BD4ACE" w:rsidR="00ED5C53" w:rsidRDefault="00E80E25" w:rsidP="007A43AB">
      <w:pPr>
        <w:pStyle w:val="berschrift1"/>
        <w:ind w:left="432" w:hanging="432"/>
      </w:pPr>
      <w:r>
        <w:t>Abbruch der Ausbildung</w:t>
      </w:r>
    </w:p>
    <w:p w14:paraId="447058B3" w14:textId="1559056A" w:rsidR="00ED5C53" w:rsidRDefault="00B82599" w:rsidP="00484DC8">
      <w:pPr>
        <w:pStyle w:val="berschrift2"/>
      </w:pPr>
      <w:r w:rsidRPr="00484DC8">
        <w:t>Abbrechender</w:t>
      </w:r>
      <w:r w:rsidR="00ED5C53">
        <w:t xml:space="preserve"> Schüler</w:t>
      </w:r>
    </w:p>
    <w:tbl>
      <w:tblPr>
        <w:tblStyle w:val="Gitternetztabelle2Akzent3"/>
        <w:tblW w:w="0" w:type="auto"/>
        <w:tblLook w:val="0480" w:firstRow="0" w:lastRow="0" w:firstColumn="1" w:lastColumn="0" w:noHBand="0" w:noVBand="1"/>
      </w:tblPr>
      <w:tblGrid>
        <w:gridCol w:w="3119"/>
        <w:gridCol w:w="6623"/>
      </w:tblGrid>
      <w:tr w:rsidR="00ED5C53" w14:paraId="5DA00C73" w14:textId="77777777" w:rsidTr="004908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2507A804" w14:textId="77777777" w:rsidR="00ED5C53" w:rsidRDefault="00ED5C53" w:rsidP="00ED5C53">
            <w:pPr>
              <w:spacing w:after="0"/>
              <w:jc w:val="left"/>
              <w:rPr>
                <w:b w:val="0"/>
                <w:bCs w:val="0"/>
              </w:rPr>
            </w:pPr>
            <w:r>
              <w:t>Vor- und Nachname</w:t>
            </w:r>
          </w:p>
          <w:p w14:paraId="31C564E4" w14:textId="77777777" w:rsidR="00ED5C53" w:rsidRDefault="00ED5C53" w:rsidP="00ED5C53">
            <w:pPr>
              <w:spacing w:after="0"/>
              <w:jc w:val="left"/>
            </w:pPr>
          </w:p>
        </w:tc>
        <w:tc>
          <w:tcPr>
            <w:tcW w:w="6623" w:type="dxa"/>
          </w:tcPr>
          <w:p w14:paraId="7CBC4495" w14:textId="77777777" w:rsidR="00ED5C53" w:rsidRDefault="00ED5C53" w:rsidP="00490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5C53" w14:paraId="139C34CC" w14:textId="77777777" w:rsidTr="004908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600A8F96" w14:textId="77777777" w:rsidR="00ED5C53" w:rsidRDefault="00ED5C53" w:rsidP="00ED5C53">
            <w:pPr>
              <w:spacing w:after="0"/>
              <w:jc w:val="left"/>
              <w:rPr>
                <w:b w:val="0"/>
                <w:bCs w:val="0"/>
              </w:rPr>
            </w:pPr>
            <w:r>
              <w:t>Mitgliedsgemeinde</w:t>
            </w:r>
          </w:p>
          <w:p w14:paraId="10335858" w14:textId="77777777" w:rsidR="00ED5C53" w:rsidRDefault="00ED5C53" w:rsidP="00ED5C53">
            <w:pPr>
              <w:spacing w:after="0"/>
              <w:jc w:val="left"/>
            </w:pPr>
          </w:p>
        </w:tc>
        <w:tc>
          <w:tcPr>
            <w:tcW w:w="6623" w:type="dxa"/>
          </w:tcPr>
          <w:p w14:paraId="1CD0DC32" w14:textId="77777777" w:rsidR="00ED5C53" w:rsidRDefault="00ED5C53" w:rsidP="004908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5C53" w14:paraId="5959729B" w14:textId="77777777" w:rsidTr="004908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6AA22649" w14:textId="77777777" w:rsidR="00ED5C53" w:rsidRDefault="00ED5C53" w:rsidP="00ED5C53">
            <w:pPr>
              <w:spacing w:after="0"/>
              <w:jc w:val="left"/>
              <w:rPr>
                <w:b w:val="0"/>
                <w:bCs w:val="0"/>
              </w:rPr>
            </w:pPr>
            <w:r>
              <w:t>Gruppe</w:t>
            </w:r>
          </w:p>
          <w:p w14:paraId="69A3B6DA" w14:textId="77777777" w:rsidR="00ED5C53" w:rsidRDefault="00ED5C53" w:rsidP="00ED5C53">
            <w:pPr>
              <w:spacing w:after="0"/>
              <w:jc w:val="left"/>
            </w:pPr>
          </w:p>
        </w:tc>
        <w:tc>
          <w:tcPr>
            <w:tcW w:w="6623" w:type="dxa"/>
          </w:tcPr>
          <w:p w14:paraId="48AABE75" w14:textId="77777777" w:rsidR="00ED5C53" w:rsidRDefault="00ED5C53" w:rsidP="004908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78E97EC" w14:textId="753BE7EC" w:rsidR="00ED5C53" w:rsidRDefault="00BC3121" w:rsidP="00484DC8">
      <w:pPr>
        <w:pStyle w:val="berschrift2"/>
      </w:pPr>
      <w:r>
        <w:t>Kündigung</w:t>
      </w:r>
    </w:p>
    <w:tbl>
      <w:tblPr>
        <w:tblStyle w:val="Gitternetztabelle2Akzent3"/>
        <w:tblW w:w="0" w:type="auto"/>
        <w:tblLook w:val="0480" w:firstRow="0" w:lastRow="0" w:firstColumn="1" w:lastColumn="0" w:noHBand="0" w:noVBand="1"/>
      </w:tblPr>
      <w:tblGrid>
        <w:gridCol w:w="3119"/>
        <w:gridCol w:w="6623"/>
      </w:tblGrid>
      <w:tr w:rsidR="00ED5C53" w14:paraId="38A8231B" w14:textId="77777777" w:rsidTr="004908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412F8BB8" w14:textId="77777777" w:rsidR="00ED5C53" w:rsidRDefault="00ED5C53" w:rsidP="00ED5C53">
            <w:pPr>
              <w:spacing w:after="0"/>
              <w:jc w:val="left"/>
              <w:rPr>
                <w:b w:val="0"/>
                <w:bCs w:val="0"/>
              </w:rPr>
            </w:pPr>
            <w:r>
              <w:t>Grund</w:t>
            </w:r>
          </w:p>
          <w:p w14:paraId="580FDBCC" w14:textId="0D3F8EA5" w:rsidR="00ED5C53" w:rsidRDefault="00ED5C53" w:rsidP="00ED5C53">
            <w:pPr>
              <w:spacing w:after="0"/>
              <w:jc w:val="left"/>
            </w:pPr>
          </w:p>
          <w:p w14:paraId="5A501AF1" w14:textId="44479DE1" w:rsidR="007E0A16" w:rsidRDefault="007E0A16" w:rsidP="00ED5C53">
            <w:pPr>
              <w:spacing w:after="0"/>
              <w:jc w:val="left"/>
            </w:pPr>
          </w:p>
          <w:p w14:paraId="0A80A479" w14:textId="1A651562" w:rsidR="007E0A16" w:rsidRDefault="007E0A16" w:rsidP="00ED5C53">
            <w:pPr>
              <w:spacing w:after="0"/>
              <w:jc w:val="left"/>
            </w:pPr>
          </w:p>
          <w:p w14:paraId="32F2178F" w14:textId="5A379241" w:rsidR="007E0A16" w:rsidRDefault="007E0A16" w:rsidP="00ED5C53">
            <w:pPr>
              <w:spacing w:after="0"/>
              <w:jc w:val="left"/>
            </w:pPr>
          </w:p>
          <w:p w14:paraId="20F2B097" w14:textId="77777777" w:rsidR="007E0A16" w:rsidRDefault="007E0A16" w:rsidP="00ED5C53">
            <w:pPr>
              <w:spacing w:after="0"/>
              <w:jc w:val="left"/>
              <w:rPr>
                <w:b w:val="0"/>
                <w:bCs w:val="0"/>
              </w:rPr>
            </w:pPr>
          </w:p>
          <w:p w14:paraId="737005A9" w14:textId="77777777" w:rsidR="00ED5C53" w:rsidRDefault="00ED5C53" w:rsidP="00ED5C53">
            <w:pPr>
              <w:spacing w:after="0"/>
              <w:jc w:val="left"/>
            </w:pPr>
          </w:p>
        </w:tc>
        <w:tc>
          <w:tcPr>
            <w:tcW w:w="6623" w:type="dxa"/>
          </w:tcPr>
          <w:p w14:paraId="2B961B75" w14:textId="77777777" w:rsidR="00ED5C53" w:rsidRDefault="00ED5C53" w:rsidP="00ED5C53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75F62B3" w14:textId="77777777" w:rsidR="007E0A16" w:rsidRDefault="007E0A16" w:rsidP="00B45371">
      <w:pPr>
        <w:spacing w:before="120"/>
      </w:pPr>
    </w:p>
    <w:p w14:paraId="2EB6ABBE" w14:textId="1B8A44E6" w:rsidR="00ED5C53" w:rsidRDefault="00ED5C53" w:rsidP="00B45371">
      <w:pPr>
        <w:spacing w:before="120"/>
      </w:pPr>
      <w:r>
        <w:t xml:space="preserve">Der o.a. Schüler </w:t>
      </w:r>
      <w:r w:rsidR="00BF6ED3">
        <w:t>bricht</w:t>
      </w:r>
      <w:r>
        <w:t xml:space="preserve"> </w:t>
      </w:r>
      <w:r w:rsidR="00BF6ED3">
        <w:t>die Ausbildung</w:t>
      </w:r>
      <w:r>
        <w:t xml:space="preserve"> mit Kenntnis des Gemeindeleiters und ggf. der verantwortlichen Kontaktperson ab.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5"/>
        <w:gridCol w:w="2435"/>
        <w:gridCol w:w="2436"/>
        <w:gridCol w:w="2436"/>
      </w:tblGrid>
      <w:tr w:rsidR="00ED5C53" w14:paraId="3F77545C" w14:textId="77777777" w:rsidTr="0049087B">
        <w:tc>
          <w:tcPr>
            <w:tcW w:w="2435" w:type="dxa"/>
            <w:tcBorders>
              <w:bottom w:val="single" w:sz="4" w:space="0" w:color="auto"/>
            </w:tcBorders>
          </w:tcPr>
          <w:p w14:paraId="30E76BCB" w14:textId="77777777" w:rsidR="00ED5C53" w:rsidRDefault="00ED5C53" w:rsidP="00ED5C53">
            <w:pPr>
              <w:spacing w:after="0"/>
            </w:pPr>
          </w:p>
          <w:p w14:paraId="391F276F" w14:textId="77777777" w:rsidR="00ED5C53" w:rsidRDefault="00ED5C53" w:rsidP="0049087B"/>
          <w:p w14:paraId="7B389B3F" w14:textId="77777777" w:rsidR="00ED5C53" w:rsidRDefault="00ED5C53" w:rsidP="0049087B"/>
        </w:tc>
        <w:tc>
          <w:tcPr>
            <w:tcW w:w="2435" w:type="dxa"/>
            <w:tcBorders>
              <w:bottom w:val="single" w:sz="4" w:space="0" w:color="auto"/>
            </w:tcBorders>
            <w:vAlign w:val="bottom"/>
          </w:tcPr>
          <w:p w14:paraId="45A8BC7E" w14:textId="77777777" w:rsidR="00ED5C53" w:rsidRPr="00F20D45" w:rsidRDefault="00ED5C53" w:rsidP="0049087B">
            <w:pPr>
              <w:jc w:val="center"/>
              <w:rPr>
                <w:color w:val="A5A6A5" w:themeColor="accent6"/>
                <w:sz w:val="16"/>
              </w:rPr>
            </w:pPr>
            <w:r w:rsidRPr="00F20D45">
              <w:rPr>
                <w:color w:val="A5A6A5" w:themeColor="accent6"/>
                <w:sz w:val="16"/>
              </w:rPr>
              <w:t>Unterschrift</w:t>
            </w:r>
          </w:p>
        </w:tc>
        <w:tc>
          <w:tcPr>
            <w:tcW w:w="2436" w:type="dxa"/>
            <w:tcBorders>
              <w:bottom w:val="single" w:sz="4" w:space="0" w:color="auto"/>
            </w:tcBorders>
            <w:vAlign w:val="bottom"/>
          </w:tcPr>
          <w:p w14:paraId="75540A4F" w14:textId="77777777" w:rsidR="00ED5C53" w:rsidRPr="00F20D45" w:rsidRDefault="00ED5C53" w:rsidP="0049087B">
            <w:pPr>
              <w:jc w:val="center"/>
              <w:rPr>
                <w:color w:val="A5A6A5" w:themeColor="accent6"/>
                <w:sz w:val="16"/>
              </w:rPr>
            </w:pPr>
            <w:r w:rsidRPr="00F20D45">
              <w:rPr>
                <w:color w:val="A5A6A5" w:themeColor="accent6"/>
                <w:sz w:val="16"/>
              </w:rPr>
              <w:t>Unterschrift</w:t>
            </w:r>
          </w:p>
        </w:tc>
        <w:tc>
          <w:tcPr>
            <w:tcW w:w="2436" w:type="dxa"/>
            <w:tcBorders>
              <w:bottom w:val="single" w:sz="4" w:space="0" w:color="auto"/>
            </w:tcBorders>
            <w:vAlign w:val="bottom"/>
          </w:tcPr>
          <w:p w14:paraId="341C5F0D" w14:textId="77777777" w:rsidR="00ED5C53" w:rsidRPr="00F20D45" w:rsidRDefault="00ED5C53" w:rsidP="0049087B">
            <w:pPr>
              <w:jc w:val="center"/>
              <w:rPr>
                <w:color w:val="A5A6A5" w:themeColor="accent6"/>
                <w:sz w:val="16"/>
              </w:rPr>
            </w:pPr>
            <w:r w:rsidRPr="00F20D45">
              <w:rPr>
                <w:color w:val="A5A6A5" w:themeColor="accent6"/>
                <w:sz w:val="16"/>
              </w:rPr>
              <w:t>Unterschrift</w:t>
            </w:r>
          </w:p>
        </w:tc>
      </w:tr>
      <w:tr w:rsidR="00ED5C53" w14:paraId="7AAF1767" w14:textId="77777777" w:rsidTr="0049087B">
        <w:tc>
          <w:tcPr>
            <w:tcW w:w="2435" w:type="dxa"/>
            <w:tcBorders>
              <w:top w:val="single" w:sz="4" w:space="0" w:color="auto"/>
            </w:tcBorders>
          </w:tcPr>
          <w:p w14:paraId="5FEC10B5" w14:textId="77777777" w:rsidR="00ED5C53" w:rsidRDefault="00ED5C53" w:rsidP="0049087B">
            <w:pPr>
              <w:jc w:val="center"/>
            </w:pPr>
            <w:r>
              <w:t>Ort, Datum</w:t>
            </w:r>
          </w:p>
        </w:tc>
        <w:tc>
          <w:tcPr>
            <w:tcW w:w="2435" w:type="dxa"/>
            <w:tcBorders>
              <w:top w:val="single" w:sz="4" w:space="0" w:color="auto"/>
            </w:tcBorders>
          </w:tcPr>
          <w:p w14:paraId="7E49CDEF" w14:textId="77777777" w:rsidR="00ED5C53" w:rsidRDefault="00ED5C53" w:rsidP="0049087B">
            <w:pPr>
              <w:jc w:val="center"/>
            </w:pPr>
            <w:r>
              <w:t>Schüler</w:t>
            </w:r>
          </w:p>
        </w:tc>
        <w:tc>
          <w:tcPr>
            <w:tcW w:w="2436" w:type="dxa"/>
            <w:tcBorders>
              <w:top w:val="single" w:sz="4" w:space="0" w:color="auto"/>
            </w:tcBorders>
          </w:tcPr>
          <w:p w14:paraId="706E5663" w14:textId="77777777" w:rsidR="00ED5C53" w:rsidRDefault="00ED5C53" w:rsidP="0049087B">
            <w:pPr>
              <w:jc w:val="center"/>
            </w:pPr>
            <w:r>
              <w:t>Gemeindeleiter</w:t>
            </w:r>
          </w:p>
        </w:tc>
        <w:tc>
          <w:tcPr>
            <w:tcW w:w="2436" w:type="dxa"/>
            <w:tcBorders>
              <w:top w:val="single" w:sz="4" w:space="0" w:color="auto"/>
            </w:tcBorders>
          </w:tcPr>
          <w:p w14:paraId="53F50AE0" w14:textId="77777777" w:rsidR="00ED5C53" w:rsidRDefault="00ED5C53" w:rsidP="0049087B">
            <w:pPr>
              <w:jc w:val="center"/>
            </w:pPr>
            <w:r>
              <w:t>ggf. Kontaktperson</w:t>
            </w:r>
          </w:p>
        </w:tc>
      </w:tr>
    </w:tbl>
    <w:p w14:paraId="62C31D26" w14:textId="77777777" w:rsidR="00ED5C53" w:rsidRPr="00ED5C53" w:rsidRDefault="00ED5C53" w:rsidP="00ED5C53"/>
    <w:sectPr w:rsidR="00ED5C53" w:rsidRPr="00ED5C53" w:rsidSect="00CB470D">
      <w:footerReference w:type="default" r:id="rId9"/>
      <w:footerReference w:type="first" r:id="rId10"/>
      <w:pgSz w:w="11906" w:h="16838"/>
      <w:pgMar w:top="1134" w:right="1077" w:bottom="964" w:left="107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11E83" w14:textId="77777777" w:rsidR="00076FC0" w:rsidRDefault="00076FC0" w:rsidP="000C1C6F">
      <w:pPr>
        <w:spacing w:after="0" w:line="240" w:lineRule="auto"/>
      </w:pPr>
      <w:r>
        <w:separator/>
      </w:r>
    </w:p>
  </w:endnote>
  <w:endnote w:type="continuationSeparator" w:id="0">
    <w:p w14:paraId="4B6B8BAB" w14:textId="77777777" w:rsidR="00076FC0" w:rsidRDefault="00076FC0" w:rsidP="000C1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370B7" w14:textId="77777777" w:rsidR="003761BB" w:rsidRDefault="003761BB" w:rsidP="003761BB">
    <w:pPr>
      <w:pStyle w:val="Fuzeile"/>
    </w:pPr>
  </w:p>
  <w:tbl>
    <w:tblPr>
      <w:tblpPr w:vertAnchor="page" w:horzAnchor="margin" w:tblpXSpec="center" w:tblpYSpec="bottom"/>
      <w:tblW w:w="6105" w:type="pct"/>
      <w:tblLayout w:type="fixed"/>
      <w:tblLook w:val="04A0" w:firstRow="1" w:lastRow="0" w:firstColumn="1" w:lastColumn="0" w:noHBand="0" w:noVBand="1"/>
    </w:tblPr>
    <w:tblGrid>
      <w:gridCol w:w="8790"/>
      <w:gridCol w:w="3117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2136519862"/>
        <w:docPartObj>
          <w:docPartGallery w:val="Page Numbers (Bottom of Page)"/>
          <w:docPartUnique/>
        </w:docPartObj>
      </w:sdtPr>
      <w:sdtEndPr>
        <w:rPr>
          <w:rFonts w:asciiTheme="minorHAnsi" w:eastAsiaTheme="minorEastAsia" w:hAnsiTheme="minorHAnsi" w:cstheme="minorBidi"/>
          <w:sz w:val="24"/>
          <w:szCs w:val="21"/>
        </w:rPr>
      </w:sdtEndPr>
      <w:sdtContent>
        <w:tr w:rsidR="003761BB" w14:paraId="64269CCC" w14:textId="77777777" w:rsidTr="00A4293A">
          <w:trPr>
            <w:trHeight w:val="689"/>
          </w:trPr>
          <w:tc>
            <w:tcPr>
              <w:tcW w:w="3691" w:type="pct"/>
            </w:tcPr>
            <w:p w14:paraId="3067D128" w14:textId="2F6BC16A" w:rsidR="003761BB" w:rsidRDefault="00CB470D" w:rsidP="00FD36A6">
              <w:pPr>
                <w:tabs>
                  <w:tab w:val="left" w:pos="620"/>
                  <w:tab w:val="center" w:pos="4320"/>
                </w:tabs>
                <w:spacing w:after="120"/>
                <w:ind w:left="907"/>
                <w:jc w:val="left"/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</w:pPr>
              <w:r>
                <w:rPr>
                  <w:noProof/>
                </w:rPr>
                <w:drawing>
                  <wp:anchor distT="0" distB="0" distL="114300" distR="114300" simplePos="0" relativeHeight="251676672" behindDoc="1" locked="0" layoutInCell="1" allowOverlap="1" wp14:anchorId="2129BBB4" wp14:editId="06E88760">
                    <wp:simplePos x="0" y="0"/>
                    <wp:positionH relativeFrom="margin">
                      <wp:posOffset>-62865</wp:posOffset>
                    </wp:positionH>
                    <wp:positionV relativeFrom="margin">
                      <wp:posOffset>-9728200</wp:posOffset>
                    </wp:positionV>
                    <wp:extent cx="7548535" cy="10677525"/>
                    <wp:effectExtent l="0" t="0" r="0" b="0"/>
                    <wp:wrapNone/>
                    <wp:docPr id="11" name="Bild 1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" descr="Macintosh HD:Users:imac27_5K2:Downloads:Diri:Senden:IKON:Hand_für Hintergrund.j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548535" cy="10677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  <w:r w:rsidR="003761BB"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begin"/>
              </w:r>
              <w:r w:rsidR="003761BB"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instrText xml:space="preserve"> STYLEREF  Titel  \* MERGEFORMAT </w:instrText>
              </w:r>
              <w:r w:rsidR="003761BB"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separate"/>
              </w:r>
              <w:r w:rsidR="008B7B35">
                <w:rPr>
                  <w:rFonts w:eastAsiaTheme="majorEastAsia" w:cstheme="minorHAnsi"/>
                  <w:noProof/>
                  <w:color w:val="454545" w:themeColor="accent2"/>
                  <w:sz w:val="22"/>
                  <w:szCs w:val="20"/>
                </w:rPr>
                <w:t>Abbruchformular</w:t>
              </w:r>
              <w:r w:rsidR="003761BB"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end"/>
              </w:r>
              <w:r w:rsidR="003761BB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br/>
              </w:r>
              <w:r w:rsidR="003761BB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begin"/>
              </w:r>
              <w:r w:rsidR="003761BB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instrText xml:space="preserve"> STYLEREF  Untertitel  \* MERGEFORMAT </w:instrText>
              </w:r>
              <w:r w:rsidR="003761BB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separate"/>
              </w:r>
              <w:r w:rsidR="008B7B35">
                <w:rPr>
                  <w:rFonts w:eastAsiaTheme="majorEastAsia" w:cstheme="minorHAnsi"/>
                  <w:noProof/>
                  <w:color w:val="454545" w:themeColor="accent2"/>
                  <w:sz w:val="22"/>
                  <w:szCs w:val="20"/>
                </w:rPr>
                <w:t>BFECG Dirigentenschule</w:t>
              </w:r>
              <w:r w:rsidR="003761BB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end"/>
              </w:r>
            </w:p>
            <w:p w14:paraId="19CFB99C" w14:textId="77777777" w:rsidR="003761BB" w:rsidRDefault="003761BB" w:rsidP="00FD36A6">
              <w:pPr>
                <w:tabs>
                  <w:tab w:val="left" w:pos="620"/>
                  <w:tab w:val="center" w:pos="4320"/>
                </w:tabs>
                <w:spacing w:after="120"/>
                <w:ind w:left="907"/>
                <w:jc w:val="left"/>
                <w:rPr>
                  <w:rFonts w:eastAsiaTheme="majorEastAsia" w:cstheme="minorHAnsi"/>
                  <w:color w:val="454545" w:themeColor="accent2"/>
                  <w:sz w:val="18"/>
                  <w:szCs w:val="20"/>
                </w:rPr>
              </w:pPr>
            </w:p>
            <w:p w14:paraId="51105EFD" w14:textId="77777777" w:rsidR="003761BB" w:rsidRPr="00AE56F3" w:rsidRDefault="003761BB" w:rsidP="003761BB">
              <w:pPr>
                <w:tabs>
                  <w:tab w:val="left" w:pos="620"/>
                  <w:tab w:val="center" w:pos="4320"/>
                </w:tabs>
                <w:ind w:left="284"/>
                <w:jc w:val="left"/>
                <w:rPr>
                  <w:rFonts w:eastAsiaTheme="majorEastAsia" w:cstheme="minorHAnsi"/>
                  <w:color w:val="454545" w:themeColor="accent2"/>
                  <w:sz w:val="18"/>
                  <w:szCs w:val="20"/>
                </w:rPr>
              </w:pPr>
            </w:p>
          </w:tc>
          <w:tc>
            <w:tcPr>
              <w:tcW w:w="1309" w:type="pct"/>
              <w:tcBorders>
                <w:left w:val="nil"/>
              </w:tcBorders>
            </w:tcPr>
            <w:p w14:paraId="7C18F2C6" w14:textId="77777777" w:rsidR="003761BB" w:rsidRDefault="003761BB" w:rsidP="00FD36A6">
              <w:pPr>
                <w:tabs>
                  <w:tab w:val="left" w:pos="1490"/>
                </w:tabs>
                <w:spacing w:after="120"/>
                <w:jc w:val="right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 w:rsidRPr="00841217">
                <w:rPr>
                  <w:rFonts w:eastAsiaTheme="majorEastAsia" w:cstheme="minorHAnsi"/>
                  <w:noProof/>
                  <w:szCs w:val="20"/>
                </w:rPr>
                <w:drawing>
                  <wp:anchor distT="0" distB="0" distL="114300" distR="114300" simplePos="0" relativeHeight="251671552" behindDoc="0" locked="0" layoutInCell="1" allowOverlap="1" wp14:anchorId="1587B806" wp14:editId="12AB7328">
                    <wp:simplePos x="0" y="0"/>
                    <wp:positionH relativeFrom="margin">
                      <wp:posOffset>355600</wp:posOffset>
                    </wp:positionH>
                    <wp:positionV relativeFrom="paragraph">
                      <wp:posOffset>0</wp:posOffset>
                    </wp:positionV>
                    <wp:extent cx="338400" cy="432000"/>
                    <wp:effectExtent l="0" t="0" r="5080" b="6350"/>
                    <wp:wrapNone/>
                    <wp:docPr id="6" name="Bild 1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 descr="Macintosh HD:Users:imac27_5K2:Downloads:Diri:Senden:IKON:IKON_2019_klein.pn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38400" cy="43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841217">
                <w:rPr>
                  <w:rFonts w:eastAsiaTheme="majorEastAsia" w:cstheme="minorHAnsi"/>
                  <w:noProof/>
                  <w:szCs w:val="20"/>
                </w:rPr>
                <mc:AlternateContent>
                  <mc:Choice Requires="wps">
                    <w:drawing>
                      <wp:anchor distT="0" distB="0" distL="114300" distR="114300" simplePos="0" relativeHeight="251670528" behindDoc="0" locked="0" layoutInCell="1" allowOverlap="1" wp14:anchorId="566D891E" wp14:editId="43321798">
                        <wp:simplePos x="0" y="0"/>
                        <wp:positionH relativeFrom="page">
                          <wp:posOffset>813435</wp:posOffset>
                        </wp:positionH>
                        <wp:positionV relativeFrom="bottomMargin">
                          <wp:posOffset>0</wp:posOffset>
                        </wp:positionV>
                        <wp:extent cx="1152000" cy="432000"/>
                        <wp:effectExtent l="0" t="0" r="0" b="6350"/>
                        <wp:wrapNone/>
                        <wp:docPr id="5" name="Rechteck 5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1152000" cy="43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5238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sdt>
                                    <w:sdtPr>
                                      <w:rPr>
                                        <w:sz w:val="22"/>
                                      </w:rPr>
                                      <w:id w:val="306746988"/>
                                      <w:docPartObj>
                                        <w:docPartGallery w:val="Page Numbers (Top of Page)"/>
                                        <w:docPartUnique/>
                                      </w:docPartObj>
                                    </w:sdtPr>
                                    <w:sdtEndPr/>
                                    <w:sdtContent>
                                      <w:p w14:paraId="5193448A" w14:textId="77777777" w:rsidR="003761BB" w:rsidRPr="00AE56F3" w:rsidRDefault="003761BB" w:rsidP="003761BB">
                                        <w:pPr>
                                          <w:pStyle w:val="Kopfzeile"/>
                                          <w:jc w:val="right"/>
                                          <w:rPr>
                                            <w:sz w:val="22"/>
                                          </w:rPr>
                                        </w:pP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begin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instrText>PAGE   \* MERGEFORMAT</w:instrTex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separate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t>1</w: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end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t xml:space="preserve"> / </w: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begin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instrText xml:space="preserve"> NUMPAGES  \* Arabic  \* MERGEFORMAT </w:instrTex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separate"/>
                                        </w:r>
                                        <w:r w:rsidRPr="00AE56F3">
                                          <w:rPr>
                                            <w:noProof/>
                                            <w:sz w:val="22"/>
                                          </w:rPr>
                                          <w:t>2</w: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end"/>
                                        </w:r>
                                      </w:p>
                                    </w:sdtContent>
                                  </w:sdt>
                                  <w:p w14:paraId="19B9433E" w14:textId="7E273ECE" w:rsidR="003761BB" w:rsidRPr="002F40FA" w:rsidRDefault="003761BB" w:rsidP="00FD36A6">
                                    <w:pPr>
                                      <w:spacing w:after="120" w:line="240" w:lineRule="auto"/>
                                      <w:jc w:val="right"/>
                                      <w:textDirection w:val="btLr"/>
                                      <w:rPr>
                                        <w:sz w:val="18"/>
                                        <w:szCs w:val="24"/>
                                      </w:rPr>
                                    </w:pPr>
                                    <w:r w:rsidRPr="002F40FA">
                                      <w:rPr>
                                        <w:sz w:val="18"/>
                                        <w:szCs w:val="24"/>
                                      </w:rPr>
                                      <w:fldChar w:fldCharType="begin"/>
                                    </w:r>
                                    <w:r w:rsidRPr="002F40FA">
                                      <w:rPr>
                                        <w:sz w:val="18"/>
                                        <w:szCs w:val="24"/>
                                      </w:rPr>
                                      <w:instrText xml:space="preserve"> SAVEDATE  \@ "dd.MM.yyyy"  \* MERGEFORMAT </w:instrText>
                                    </w:r>
                                    <w:r w:rsidRPr="002F40FA">
                                      <w:rPr>
                                        <w:sz w:val="18"/>
                                        <w:szCs w:val="24"/>
                                      </w:rPr>
                                      <w:fldChar w:fldCharType="separate"/>
                                    </w:r>
                                    <w:r w:rsidR="008B7B35">
                                      <w:rPr>
                                        <w:noProof/>
                                        <w:sz w:val="18"/>
                                        <w:szCs w:val="24"/>
                                      </w:rPr>
                                      <w:t>17.09.2019</w:t>
                                    </w:r>
                                    <w:r w:rsidRPr="002F40FA">
                                      <w:rPr>
                                        <w:sz w:val="18"/>
                                        <w:szCs w:val="24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spcFirstLastPara="1" wrap="square" lIns="91425" tIns="0" rIns="216000" bIns="0" anchor="b" anchorCtr="0"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566D891E" id="Rechteck 5" o:spid="_x0000_s1026" style="position:absolute;left:0;text-align:left;margin-left:64.05pt;margin-top:0;width:90.7pt;height:34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" fillcolor="#005238" stroked="f">
                        <v:textbox inset="2.53958mm,0,6mm,0">
                          <w:txbxContent>
                            <w:sdt>
                              <w:sdtPr>
                                <w:rPr>
                                  <w:sz w:val="22"/>
                                </w:rPr>
                                <w:id w:val="306746988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5193448A" w14:textId="77777777" w:rsidR="003761BB" w:rsidRPr="00AE56F3" w:rsidRDefault="003761BB" w:rsidP="003761BB">
                                  <w:pPr>
                                    <w:pStyle w:val="Kopfzeile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 w:rsidRPr="00AE56F3">
                                    <w:rPr>
                                      <w:sz w:val="22"/>
                                    </w:rPr>
                                    <w:fldChar w:fldCharType="begin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separate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t>1</w: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end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t xml:space="preserve"> / </w: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begin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instrText xml:space="preserve"> NUMPAGES  \* Arabic  \* MERGEFORMAT </w:instrTex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separate"/>
                                  </w:r>
                                  <w:r w:rsidRPr="00AE56F3">
                                    <w:rPr>
                                      <w:noProof/>
                                      <w:sz w:val="22"/>
                                    </w:rPr>
                                    <w:t>2</w: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14:paraId="19B9433E" w14:textId="7E273ECE" w:rsidR="003761BB" w:rsidRPr="002F40FA" w:rsidRDefault="003761BB" w:rsidP="00FD36A6">
                              <w:pPr>
                                <w:spacing w:after="120" w:line="240" w:lineRule="auto"/>
                                <w:jc w:val="right"/>
                                <w:textDirection w:val="btLr"/>
                                <w:rPr>
                                  <w:sz w:val="18"/>
                                  <w:szCs w:val="24"/>
                                </w:rPr>
                              </w:pPr>
                              <w:r w:rsidRPr="002F40FA">
                                <w:rPr>
                                  <w:sz w:val="18"/>
                                  <w:szCs w:val="24"/>
                                </w:rPr>
                                <w:fldChar w:fldCharType="begin"/>
                              </w:r>
                              <w:r w:rsidRPr="002F40FA">
                                <w:rPr>
                                  <w:sz w:val="18"/>
                                  <w:szCs w:val="24"/>
                                </w:rPr>
                                <w:instrText xml:space="preserve"> SAVEDATE  \@ "dd.MM.yyyy"  \* MERGEFORMAT </w:instrText>
                              </w:r>
                              <w:r w:rsidRPr="002F40FA">
                                <w:rPr>
                                  <w:sz w:val="18"/>
                                  <w:szCs w:val="24"/>
                                </w:rPr>
                                <w:fldChar w:fldCharType="separate"/>
                              </w:r>
                              <w:r w:rsidR="008B7B35">
                                <w:rPr>
                                  <w:noProof/>
                                  <w:sz w:val="18"/>
                                  <w:szCs w:val="24"/>
                                </w:rPr>
                                <w:t>17.09.2019</w:t>
                              </w:r>
                              <w:r w:rsidRPr="002F40FA">
                                <w:rPr>
                                  <w:sz w:val="18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  <w10:wrap anchorx="page" anchory="margin"/>
                      </v:rect>
                    </w:pict>
                  </mc:Fallback>
                </mc:AlternateContent>
              </w:r>
            </w:p>
          </w:tc>
        </w:tr>
      </w:sdtContent>
    </w:sdt>
  </w:tbl>
  <w:p w14:paraId="385A3C84" w14:textId="77777777" w:rsidR="003761BB" w:rsidRDefault="003761BB" w:rsidP="003761BB">
    <w:pPr>
      <w:pStyle w:val="Fuzeile"/>
      <w:ind w:firstLine="70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06F20" w14:textId="77777777" w:rsidR="00CB470D" w:rsidRDefault="00CB470D" w:rsidP="00CB470D">
    <w:pPr>
      <w:pStyle w:val="Fuzeile"/>
    </w:pPr>
  </w:p>
  <w:tbl>
    <w:tblPr>
      <w:tblpPr w:vertAnchor="page" w:horzAnchor="margin" w:tblpXSpec="center" w:tblpYSpec="bottom"/>
      <w:tblW w:w="6105" w:type="pct"/>
      <w:tblLayout w:type="fixed"/>
      <w:tblLook w:val="04A0" w:firstRow="1" w:lastRow="0" w:firstColumn="1" w:lastColumn="0" w:noHBand="0" w:noVBand="1"/>
    </w:tblPr>
    <w:tblGrid>
      <w:gridCol w:w="8790"/>
      <w:gridCol w:w="3117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-236240834"/>
        <w:docPartObj>
          <w:docPartGallery w:val="Page Numbers (Bottom of Page)"/>
          <w:docPartUnique/>
        </w:docPartObj>
      </w:sdtPr>
      <w:sdtEndPr>
        <w:rPr>
          <w:rFonts w:asciiTheme="minorHAnsi" w:eastAsiaTheme="minorEastAsia" w:hAnsiTheme="minorHAnsi" w:cstheme="minorBidi"/>
          <w:sz w:val="24"/>
          <w:szCs w:val="21"/>
        </w:rPr>
      </w:sdtEndPr>
      <w:sdtContent>
        <w:tr w:rsidR="00CB470D" w14:paraId="0C6EBF5A" w14:textId="77777777" w:rsidTr="007457D7">
          <w:trPr>
            <w:trHeight w:val="689"/>
          </w:trPr>
          <w:tc>
            <w:tcPr>
              <w:tcW w:w="3691" w:type="pct"/>
            </w:tcPr>
            <w:p w14:paraId="09A3EA62" w14:textId="6A9E91D5" w:rsidR="00CB470D" w:rsidRDefault="00CB470D" w:rsidP="00CB470D">
              <w:pPr>
                <w:tabs>
                  <w:tab w:val="left" w:pos="620"/>
                  <w:tab w:val="center" w:pos="4320"/>
                </w:tabs>
                <w:spacing w:after="120"/>
                <w:ind w:left="907"/>
                <w:jc w:val="left"/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</w:pPr>
              <w:r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begin"/>
              </w:r>
              <w:r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instrText xml:space="preserve"> STYLEREF  Titel  \* MERGEFORMAT </w:instrText>
              </w:r>
              <w:r w:rsidR="002D695D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separate"/>
              </w:r>
              <w:r w:rsidR="008B7B35">
                <w:rPr>
                  <w:rFonts w:eastAsiaTheme="majorEastAsia" w:cstheme="minorHAnsi"/>
                  <w:noProof/>
                  <w:color w:val="454545" w:themeColor="accent2"/>
                  <w:sz w:val="22"/>
                  <w:szCs w:val="20"/>
                </w:rPr>
                <w:t>Abbruchformular</w:t>
              </w:r>
              <w:r w:rsidRPr="00AE56F3"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end"/>
              </w:r>
              <w:r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br/>
              </w:r>
              <w:r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begin"/>
              </w:r>
              <w:r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instrText xml:space="preserve"> STYLEREF  Untertitel  \* MERGEFORMAT </w:instrText>
              </w:r>
              <w:r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separate"/>
              </w:r>
              <w:r w:rsidR="008B7B35">
                <w:rPr>
                  <w:rFonts w:eastAsiaTheme="majorEastAsia" w:cstheme="minorHAnsi"/>
                  <w:noProof/>
                  <w:color w:val="454545" w:themeColor="accent2"/>
                  <w:sz w:val="22"/>
                  <w:szCs w:val="20"/>
                </w:rPr>
                <w:t>BFECG Dirigentenschule</w:t>
              </w:r>
              <w:r>
                <w:rPr>
                  <w:rFonts w:eastAsiaTheme="majorEastAsia" w:cstheme="minorHAnsi"/>
                  <w:color w:val="454545" w:themeColor="accent2"/>
                  <w:sz w:val="22"/>
                  <w:szCs w:val="20"/>
                </w:rPr>
                <w:fldChar w:fldCharType="end"/>
              </w:r>
            </w:p>
            <w:p w14:paraId="70635737" w14:textId="77777777" w:rsidR="00CB470D" w:rsidRDefault="00CB470D" w:rsidP="00CB470D">
              <w:pPr>
                <w:tabs>
                  <w:tab w:val="left" w:pos="620"/>
                  <w:tab w:val="center" w:pos="4320"/>
                </w:tabs>
                <w:spacing w:after="120"/>
                <w:ind w:left="907"/>
                <w:jc w:val="left"/>
                <w:rPr>
                  <w:rFonts w:eastAsiaTheme="majorEastAsia" w:cstheme="minorHAnsi"/>
                  <w:color w:val="454545" w:themeColor="accent2"/>
                  <w:sz w:val="18"/>
                  <w:szCs w:val="20"/>
                </w:rPr>
              </w:pPr>
            </w:p>
            <w:p w14:paraId="2E15B9DD" w14:textId="77777777" w:rsidR="00CB470D" w:rsidRPr="00AE56F3" w:rsidRDefault="00CB470D" w:rsidP="00CB470D">
              <w:pPr>
                <w:tabs>
                  <w:tab w:val="left" w:pos="620"/>
                  <w:tab w:val="center" w:pos="4320"/>
                </w:tabs>
                <w:ind w:left="284"/>
                <w:jc w:val="left"/>
                <w:rPr>
                  <w:rFonts w:eastAsiaTheme="majorEastAsia" w:cstheme="minorHAnsi"/>
                  <w:color w:val="454545" w:themeColor="accent2"/>
                  <w:sz w:val="18"/>
                  <w:szCs w:val="20"/>
                </w:rPr>
              </w:pPr>
            </w:p>
          </w:tc>
          <w:tc>
            <w:tcPr>
              <w:tcW w:w="1309" w:type="pct"/>
              <w:tcBorders>
                <w:left w:val="nil"/>
              </w:tcBorders>
            </w:tcPr>
            <w:p w14:paraId="128827E2" w14:textId="77777777" w:rsidR="00CB470D" w:rsidRDefault="00CB470D" w:rsidP="00CB470D">
              <w:pPr>
                <w:tabs>
                  <w:tab w:val="left" w:pos="1490"/>
                </w:tabs>
                <w:spacing w:after="120"/>
                <w:jc w:val="right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 w:rsidRPr="00841217">
                <w:rPr>
                  <w:rFonts w:eastAsiaTheme="majorEastAsia" w:cstheme="minorHAnsi"/>
                  <w:noProof/>
                  <w:szCs w:val="20"/>
                </w:rPr>
                <w:drawing>
                  <wp:anchor distT="0" distB="0" distL="114300" distR="114300" simplePos="0" relativeHeight="251674624" behindDoc="0" locked="0" layoutInCell="1" allowOverlap="1" wp14:anchorId="0FAFA6A8" wp14:editId="60992F08">
                    <wp:simplePos x="0" y="0"/>
                    <wp:positionH relativeFrom="margin">
                      <wp:posOffset>355600</wp:posOffset>
                    </wp:positionH>
                    <wp:positionV relativeFrom="paragraph">
                      <wp:posOffset>0</wp:posOffset>
                    </wp:positionV>
                    <wp:extent cx="338400" cy="432000"/>
                    <wp:effectExtent l="0" t="0" r="5080" b="6350"/>
                    <wp:wrapNone/>
                    <wp:docPr id="3" name="Bild 1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 descr="Macintosh HD:Users:imac27_5K2:Downloads:Diri:Senden:IKON:IKON_2019_klein.pn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38400" cy="43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841217">
                <w:rPr>
                  <w:rFonts w:eastAsiaTheme="majorEastAsia" w:cstheme="minorHAnsi"/>
                  <w:noProof/>
                  <w:szCs w:val="20"/>
                </w:rPr>
                <mc:AlternateContent>
                  <mc:Choice Requires="wps">
                    <w:drawing>
                      <wp:anchor distT="0" distB="0" distL="114300" distR="114300" simplePos="0" relativeHeight="251673600" behindDoc="0" locked="0" layoutInCell="1" allowOverlap="1" wp14:anchorId="6FAE21FE" wp14:editId="065AF02F">
                        <wp:simplePos x="0" y="0"/>
                        <wp:positionH relativeFrom="page">
                          <wp:posOffset>813435</wp:posOffset>
                        </wp:positionH>
                        <wp:positionV relativeFrom="bottomMargin">
                          <wp:posOffset>0</wp:posOffset>
                        </wp:positionV>
                        <wp:extent cx="1152000" cy="432000"/>
                        <wp:effectExtent l="0" t="0" r="0" b="6350"/>
                        <wp:wrapNone/>
                        <wp:docPr id="2" name="Rechteck 2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/>
                              <wps:spPr>
                                <a:xfrm>
                                  <a:off x="0" y="0"/>
                                  <a:ext cx="1152000" cy="43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5238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sdt>
                                    <w:sdtPr>
                                      <w:rPr>
                                        <w:sz w:val="22"/>
                                      </w:rPr>
                                      <w:id w:val="-732776652"/>
                                      <w:docPartObj>
                                        <w:docPartGallery w:val="Page Numbers (Top of Page)"/>
                                        <w:docPartUnique/>
                                      </w:docPartObj>
                                    </w:sdtPr>
                                    <w:sdtEndPr/>
                                    <w:sdtContent>
                                      <w:p w14:paraId="59C8268B" w14:textId="77777777" w:rsidR="00CB470D" w:rsidRPr="00AE56F3" w:rsidRDefault="00CB470D" w:rsidP="00CB470D">
                                        <w:pPr>
                                          <w:pStyle w:val="Kopfzeile"/>
                                          <w:jc w:val="right"/>
                                          <w:rPr>
                                            <w:sz w:val="22"/>
                                          </w:rPr>
                                        </w:pP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begin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instrText>PAGE   \* MERGEFORMAT</w:instrTex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separate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t>1</w: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end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t xml:space="preserve"> / </w: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begin"/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instrText xml:space="preserve"> NUMPAGES  \* Arabic  \* MERGEFORMAT </w:instrTex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separate"/>
                                        </w:r>
                                        <w:r w:rsidRPr="00AE56F3">
                                          <w:rPr>
                                            <w:noProof/>
                                            <w:sz w:val="22"/>
                                          </w:rPr>
                                          <w:t>2</w:t>
                                        </w:r>
                                        <w:r w:rsidRPr="00AE56F3">
                                          <w:rPr>
                                            <w:sz w:val="22"/>
                                          </w:rPr>
                                          <w:fldChar w:fldCharType="end"/>
                                        </w:r>
                                      </w:p>
                                    </w:sdtContent>
                                  </w:sdt>
                                  <w:p w14:paraId="6E7B992E" w14:textId="4B67C844" w:rsidR="00CB470D" w:rsidRPr="002F40FA" w:rsidRDefault="00CB470D" w:rsidP="00CB470D">
                                    <w:pPr>
                                      <w:spacing w:after="120" w:line="240" w:lineRule="auto"/>
                                      <w:jc w:val="right"/>
                                      <w:textDirection w:val="btLr"/>
                                      <w:rPr>
                                        <w:sz w:val="18"/>
                                        <w:szCs w:val="24"/>
                                      </w:rPr>
                                    </w:pPr>
                                    <w:r w:rsidRPr="002F40FA">
                                      <w:rPr>
                                        <w:sz w:val="18"/>
                                        <w:szCs w:val="24"/>
                                      </w:rPr>
                                      <w:fldChar w:fldCharType="begin"/>
                                    </w:r>
                                    <w:r w:rsidRPr="002F40FA">
                                      <w:rPr>
                                        <w:sz w:val="18"/>
                                        <w:szCs w:val="24"/>
                                      </w:rPr>
                                      <w:instrText xml:space="preserve"> SAVEDATE  \@ "dd.MM.yyyy"  \* MERGEFORMAT </w:instrText>
                                    </w:r>
                                    <w:r w:rsidRPr="002F40FA">
                                      <w:rPr>
                                        <w:sz w:val="18"/>
                                        <w:szCs w:val="24"/>
                                      </w:rPr>
                                      <w:fldChar w:fldCharType="separate"/>
                                    </w:r>
                                    <w:r w:rsidR="008B7B35">
                                      <w:rPr>
                                        <w:noProof/>
                                        <w:sz w:val="18"/>
                                        <w:szCs w:val="24"/>
                                      </w:rPr>
                                      <w:t>17.09.2019</w:t>
                                    </w:r>
                                    <w:r w:rsidRPr="002F40FA">
                                      <w:rPr>
                                        <w:sz w:val="18"/>
                                        <w:szCs w:val="24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spcFirstLastPara="1" wrap="square" lIns="91425" tIns="0" rIns="216000" bIns="0" anchor="b" anchorCtr="0"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6FAE21FE" id="Rechteck 2" o:spid="_x0000_s1027" style="position:absolute;left:0;text-align:left;margin-left:64.05pt;margin-top:0;width:90.7pt;height:34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" fillcolor="#005238" stroked="f">
                        <v:textbox inset="2.53958mm,0,6mm,0">
                          <w:txbxContent>
                            <w:sdt>
                              <w:sdtPr>
                                <w:rPr>
                                  <w:sz w:val="22"/>
                                </w:rPr>
                                <w:id w:val="-732776652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59C8268B" w14:textId="77777777" w:rsidR="00CB470D" w:rsidRPr="00AE56F3" w:rsidRDefault="00CB470D" w:rsidP="00CB470D">
                                  <w:pPr>
                                    <w:pStyle w:val="Kopfzeile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 w:rsidRPr="00AE56F3">
                                    <w:rPr>
                                      <w:sz w:val="22"/>
                                    </w:rPr>
                                    <w:fldChar w:fldCharType="begin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separate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t>1</w: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end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t xml:space="preserve"> / </w: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begin"/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instrText xml:space="preserve"> NUMPAGES  \* Arabic  \* MERGEFORMAT </w:instrTex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separate"/>
                                  </w:r>
                                  <w:r w:rsidRPr="00AE56F3">
                                    <w:rPr>
                                      <w:noProof/>
                                      <w:sz w:val="22"/>
                                    </w:rPr>
                                    <w:t>2</w:t>
                                  </w:r>
                                  <w:r w:rsidRPr="00AE56F3">
                                    <w:rPr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14:paraId="6E7B992E" w14:textId="4B67C844" w:rsidR="00CB470D" w:rsidRPr="002F40FA" w:rsidRDefault="00CB470D" w:rsidP="00CB470D">
                              <w:pPr>
                                <w:spacing w:after="120" w:line="240" w:lineRule="auto"/>
                                <w:jc w:val="right"/>
                                <w:textDirection w:val="btLr"/>
                                <w:rPr>
                                  <w:sz w:val="18"/>
                                  <w:szCs w:val="24"/>
                                </w:rPr>
                              </w:pPr>
                              <w:r w:rsidRPr="002F40FA">
                                <w:rPr>
                                  <w:sz w:val="18"/>
                                  <w:szCs w:val="24"/>
                                </w:rPr>
                                <w:fldChar w:fldCharType="begin"/>
                              </w:r>
                              <w:r w:rsidRPr="002F40FA">
                                <w:rPr>
                                  <w:sz w:val="18"/>
                                  <w:szCs w:val="24"/>
                                </w:rPr>
                                <w:instrText xml:space="preserve"> SAVEDATE  \@ "dd.MM.yyyy"  \* MERGEFORMAT </w:instrText>
                              </w:r>
                              <w:r w:rsidRPr="002F40FA">
                                <w:rPr>
                                  <w:sz w:val="18"/>
                                  <w:szCs w:val="24"/>
                                </w:rPr>
                                <w:fldChar w:fldCharType="separate"/>
                              </w:r>
                              <w:r w:rsidR="008B7B35">
                                <w:rPr>
                                  <w:noProof/>
                                  <w:sz w:val="18"/>
                                  <w:szCs w:val="24"/>
                                </w:rPr>
                                <w:t>17.09.2019</w:t>
                              </w:r>
                              <w:r w:rsidRPr="002F40FA">
                                <w:rPr>
                                  <w:sz w:val="18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  <w10:wrap anchorx="page" anchory="margin"/>
                      </v:rect>
                    </w:pict>
                  </mc:Fallback>
                </mc:AlternateContent>
              </w:r>
            </w:p>
          </w:tc>
        </w:tr>
      </w:sdtContent>
    </w:sdt>
  </w:tbl>
  <w:p w14:paraId="638103DD" w14:textId="49EF9E8B" w:rsidR="0038303F" w:rsidRDefault="0038303F" w:rsidP="00CB47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E3C61" w14:textId="77777777" w:rsidR="00076FC0" w:rsidRDefault="00076FC0" w:rsidP="000C1C6F">
      <w:pPr>
        <w:spacing w:after="0" w:line="240" w:lineRule="auto"/>
      </w:pPr>
      <w:r>
        <w:separator/>
      </w:r>
    </w:p>
  </w:footnote>
  <w:footnote w:type="continuationSeparator" w:id="0">
    <w:p w14:paraId="225B54F0" w14:textId="77777777" w:rsidR="00076FC0" w:rsidRDefault="00076FC0" w:rsidP="000C1C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22647"/>
    <w:multiLevelType w:val="hybridMultilevel"/>
    <w:tmpl w:val="733638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A460E"/>
    <w:multiLevelType w:val="hybridMultilevel"/>
    <w:tmpl w:val="75387F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A3341"/>
    <w:multiLevelType w:val="hybridMultilevel"/>
    <w:tmpl w:val="068A4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76BA9"/>
    <w:multiLevelType w:val="hybridMultilevel"/>
    <w:tmpl w:val="F76478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E0FA0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ACE33EC"/>
    <w:multiLevelType w:val="hybridMultilevel"/>
    <w:tmpl w:val="3DA694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00360"/>
    <w:multiLevelType w:val="hybridMultilevel"/>
    <w:tmpl w:val="7FD824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AF2A1D"/>
    <w:multiLevelType w:val="hybridMultilevel"/>
    <w:tmpl w:val="CB1800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D1B91"/>
    <w:multiLevelType w:val="hybridMultilevel"/>
    <w:tmpl w:val="FC2CB8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064A31"/>
    <w:multiLevelType w:val="hybridMultilevel"/>
    <w:tmpl w:val="F67C9A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77003B"/>
    <w:multiLevelType w:val="hybridMultilevel"/>
    <w:tmpl w:val="126C0B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7739B3"/>
    <w:multiLevelType w:val="hybridMultilevel"/>
    <w:tmpl w:val="88525B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451C55"/>
    <w:multiLevelType w:val="hybridMultilevel"/>
    <w:tmpl w:val="37A64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C4309"/>
    <w:multiLevelType w:val="hybridMultilevel"/>
    <w:tmpl w:val="F2AA18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64DD4"/>
    <w:multiLevelType w:val="hybridMultilevel"/>
    <w:tmpl w:val="B88A24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4"/>
  </w:num>
  <w:num w:numId="4">
    <w:abstractNumId w:val="12"/>
  </w:num>
  <w:num w:numId="5">
    <w:abstractNumId w:val="3"/>
  </w:num>
  <w:num w:numId="6">
    <w:abstractNumId w:val="9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  <w:num w:numId="11">
    <w:abstractNumId w:val="5"/>
  </w:num>
  <w:num w:numId="12">
    <w:abstractNumId w:val="10"/>
  </w:num>
  <w:num w:numId="13">
    <w:abstractNumId w:val="11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B9"/>
    <w:rsid w:val="00034A9A"/>
    <w:rsid w:val="00036967"/>
    <w:rsid w:val="00046364"/>
    <w:rsid w:val="00052332"/>
    <w:rsid w:val="0006637A"/>
    <w:rsid w:val="00067AA5"/>
    <w:rsid w:val="00076FC0"/>
    <w:rsid w:val="0009483D"/>
    <w:rsid w:val="000C1C6F"/>
    <w:rsid w:val="000C4D8C"/>
    <w:rsid w:val="000E0D2F"/>
    <w:rsid w:val="000F1271"/>
    <w:rsid w:val="000F4AA3"/>
    <w:rsid w:val="0012369E"/>
    <w:rsid w:val="00126EBD"/>
    <w:rsid w:val="00142A88"/>
    <w:rsid w:val="00145617"/>
    <w:rsid w:val="001F4571"/>
    <w:rsid w:val="002279C4"/>
    <w:rsid w:val="002346B5"/>
    <w:rsid w:val="00240FD6"/>
    <w:rsid w:val="002444B9"/>
    <w:rsid w:val="002458C3"/>
    <w:rsid w:val="002461B4"/>
    <w:rsid w:val="0026783C"/>
    <w:rsid w:val="00275146"/>
    <w:rsid w:val="00286F74"/>
    <w:rsid w:val="002A1D82"/>
    <w:rsid w:val="002C0BB4"/>
    <w:rsid w:val="002C1169"/>
    <w:rsid w:val="002C2F2A"/>
    <w:rsid w:val="002C587E"/>
    <w:rsid w:val="002D3F23"/>
    <w:rsid w:val="002D695D"/>
    <w:rsid w:val="002F40FA"/>
    <w:rsid w:val="002F7665"/>
    <w:rsid w:val="003154B5"/>
    <w:rsid w:val="00320A4E"/>
    <w:rsid w:val="00350704"/>
    <w:rsid w:val="0036391D"/>
    <w:rsid w:val="00373149"/>
    <w:rsid w:val="003761BB"/>
    <w:rsid w:val="0038303F"/>
    <w:rsid w:val="0039179F"/>
    <w:rsid w:val="00396AAD"/>
    <w:rsid w:val="003A2F06"/>
    <w:rsid w:val="003C122D"/>
    <w:rsid w:val="003C22AE"/>
    <w:rsid w:val="003C383A"/>
    <w:rsid w:val="003E68D4"/>
    <w:rsid w:val="003F168A"/>
    <w:rsid w:val="0040374C"/>
    <w:rsid w:val="00421D12"/>
    <w:rsid w:val="00443583"/>
    <w:rsid w:val="00453A37"/>
    <w:rsid w:val="00467AB0"/>
    <w:rsid w:val="00472324"/>
    <w:rsid w:val="00483BA5"/>
    <w:rsid w:val="00484DC8"/>
    <w:rsid w:val="004A17EF"/>
    <w:rsid w:val="004D08F3"/>
    <w:rsid w:val="004D7C65"/>
    <w:rsid w:val="00520037"/>
    <w:rsid w:val="0053336F"/>
    <w:rsid w:val="00543F30"/>
    <w:rsid w:val="00546D1F"/>
    <w:rsid w:val="00550793"/>
    <w:rsid w:val="00563100"/>
    <w:rsid w:val="005631AA"/>
    <w:rsid w:val="005B23AF"/>
    <w:rsid w:val="005B4C74"/>
    <w:rsid w:val="005C3C5F"/>
    <w:rsid w:val="005C412F"/>
    <w:rsid w:val="005D64D5"/>
    <w:rsid w:val="005E3ADA"/>
    <w:rsid w:val="005E5AB4"/>
    <w:rsid w:val="005F1A22"/>
    <w:rsid w:val="005F22A5"/>
    <w:rsid w:val="00632E25"/>
    <w:rsid w:val="006373EE"/>
    <w:rsid w:val="006553CA"/>
    <w:rsid w:val="006630E4"/>
    <w:rsid w:val="0067083A"/>
    <w:rsid w:val="00674188"/>
    <w:rsid w:val="0068067F"/>
    <w:rsid w:val="0068341E"/>
    <w:rsid w:val="00685D73"/>
    <w:rsid w:val="006C3F1D"/>
    <w:rsid w:val="006C6AAA"/>
    <w:rsid w:val="006D4CE7"/>
    <w:rsid w:val="00723BC3"/>
    <w:rsid w:val="007303D3"/>
    <w:rsid w:val="007340A5"/>
    <w:rsid w:val="00741EFD"/>
    <w:rsid w:val="0074237C"/>
    <w:rsid w:val="0077195E"/>
    <w:rsid w:val="00796ADF"/>
    <w:rsid w:val="007A43AB"/>
    <w:rsid w:val="007A451B"/>
    <w:rsid w:val="007B00BE"/>
    <w:rsid w:val="007B510B"/>
    <w:rsid w:val="007B72BE"/>
    <w:rsid w:val="007E0A16"/>
    <w:rsid w:val="007E27A5"/>
    <w:rsid w:val="007F47A9"/>
    <w:rsid w:val="008141CA"/>
    <w:rsid w:val="0081673E"/>
    <w:rsid w:val="00833C6E"/>
    <w:rsid w:val="008374D7"/>
    <w:rsid w:val="00841217"/>
    <w:rsid w:val="00846BDB"/>
    <w:rsid w:val="008600B9"/>
    <w:rsid w:val="008677DD"/>
    <w:rsid w:val="008705ED"/>
    <w:rsid w:val="00877F57"/>
    <w:rsid w:val="00880A96"/>
    <w:rsid w:val="008843E5"/>
    <w:rsid w:val="0088633D"/>
    <w:rsid w:val="00893E7B"/>
    <w:rsid w:val="008B7B35"/>
    <w:rsid w:val="008D0BFD"/>
    <w:rsid w:val="008E2BAF"/>
    <w:rsid w:val="008E40BD"/>
    <w:rsid w:val="008E7E79"/>
    <w:rsid w:val="008F6277"/>
    <w:rsid w:val="00912FB0"/>
    <w:rsid w:val="00923A08"/>
    <w:rsid w:val="00927722"/>
    <w:rsid w:val="009304B4"/>
    <w:rsid w:val="00947379"/>
    <w:rsid w:val="009478E8"/>
    <w:rsid w:val="009538A2"/>
    <w:rsid w:val="00955652"/>
    <w:rsid w:val="009A654F"/>
    <w:rsid w:val="009A797E"/>
    <w:rsid w:val="009B1CD3"/>
    <w:rsid w:val="009B2537"/>
    <w:rsid w:val="009B5707"/>
    <w:rsid w:val="009C2D5D"/>
    <w:rsid w:val="009C4554"/>
    <w:rsid w:val="009D4017"/>
    <w:rsid w:val="009E2286"/>
    <w:rsid w:val="009F6D58"/>
    <w:rsid w:val="009F740D"/>
    <w:rsid w:val="00A330E8"/>
    <w:rsid w:val="00A3518B"/>
    <w:rsid w:val="00A35A1B"/>
    <w:rsid w:val="00A44617"/>
    <w:rsid w:val="00A4532E"/>
    <w:rsid w:val="00A519A5"/>
    <w:rsid w:val="00A55451"/>
    <w:rsid w:val="00A60955"/>
    <w:rsid w:val="00A620B4"/>
    <w:rsid w:val="00A73B08"/>
    <w:rsid w:val="00A747E3"/>
    <w:rsid w:val="00A8071D"/>
    <w:rsid w:val="00A863BD"/>
    <w:rsid w:val="00A96243"/>
    <w:rsid w:val="00A97869"/>
    <w:rsid w:val="00AB5367"/>
    <w:rsid w:val="00AB7DEF"/>
    <w:rsid w:val="00AC774C"/>
    <w:rsid w:val="00AD7CEC"/>
    <w:rsid w:val="00AE56F3"/>
    <w:rsid w:val="00AF1083"/>
    <w:rsid w:val="00AF35CB"/>
    <w:rsid w:val="00AF6506"/>
    <w:rsid w:val="00AF73E5"/>
    <w:rsid w:val="00B045AF"/>
    <w:rsid w:val="00B26A40"/>
    <w:rsid w:val="00B40659"/>
    <w:rsid w:val="00B45371"/>
    <w:rsid w:val="00B50836"/>
    <w:rsid w:val="00B50C0B"/>
    <w:rsid w:val="00B67337"/>
    <w:rsid w:val="00B82599"/>
    <w:rsid w:val="00B8617A"/>
    <w:rsid w:val="00B90F86"/>
    <w:rsid w:val="00B93002"/>
    <w:rsid w:val="00B967CB"/>
    <w:rsid w:val="00BA18B7"/>
    <w:rsid w:val="00BA1E7E"/>
    <w:rsid w:val="00BA6F9F"/>
    <w:rsid w:val="00BC3121"/>
    <w:rsid w:val="00BF6ED3"/>
    <w:rsid w:val="00C103FA"/>
    <w:rsid w:val="00C140B6"/>
    <w:rsid w:val="00C158EB"/>
    <w:rsid w:val="00C25B9D"/>
    <w:rsid w:val="00C37996"/>
    <w:rsid w:val="00C37B14"/>
    <w:rsid w:val="00C413BB"/>
    <w:rsid w:val="00C45F19"/>
    <w:rsid w:val="00C62853"/>
    <w:rsid w:val="00C658D1"/>
    <w:rsid w:val="00C71312"/>
    <w:rsid w:val="00C94A8E"/>
    <w:rsid w:val="00CA5781"/>
    <w:rsid w:val="00CA650B"/>
    <w:rsid w:val="00CB3501"/>
    <w:rsid w:val="00CB470D"/>
    <w:rsid w:val="00CC1671"/>
    <w:rsid w:val="00CC4ED7"/>
    <w:rsid w:val="00CC7E51"/>
    <w:rsid w:val="00CD3E94"/>
    <w:rsid w:val="00CE167E"/>
    <w:rsid w:val="00CE49D9"/>
    <w:rsid w:val="00CE5BDD"/>
    <w:rsid w:val="00D039A3"/>
    <w:rsid w:val="00D03ABD"/>
    <w:rsid w:val="00D12C67"/>
    <w:rsid w:val="00D16A2C"/>
    <w:rsid w:val="00D21CDA"/>
    <w:rsid w:val="00D22EF5"/>
    <w:rsid w:val="00D6152C"/>
    <w:rsid w:val="00D630D7"/>
    <w:rsid w:val="00D76572"/>
    <w:rsid w:val="00D80947"/>
    <w:rsid w:val="00DA3849"/>
    <w:rsid w:val="00DA51EF"/>
    <w:rsid w:val="00DE1359"/>
    <w:rsid w:val="00DE1628"/>
    <w:rsid w:val="00DF2639"/>
    <w:rsid w:val="00E13895"/>
    <w:rsid w:val="00E367FE"/>
    <w:rsid w:val="00E4038B"/>
    <w:rsid w:val="00E45BFD"/>
    <w:rsid w:val="00E60311"/>
    <w:rsid w:val="00E749AF"/>
    <w:rsid w:val="00E80E25"/>
    <w:rsid w:val="00E93C5F"/>
    <w:rsid w:val="00EC21BE"/>
    <w:rsid w:val="00EC2803"/>
    <w:rsid w:val="00ED5C53"/>
    <w:rsid w:val="00ED696E"/>
    <w:rsid w:val="00EF5782"/>
    <w:rsid w:val="00EF6F9F"/>
    <w:rsid w:val="00F2136B"/>
    <w:rsid w:val="00F36E29"/>
    <w:rsid w:val="00F724BA"/>
    <w:rsid w:val="00F829AB"/>
    <w:rsid w:val="00F97B63"/>
    <w:rsid w:val="00FB7250"/>
    <w:rsid w:val="00FB7992"/>
    <w:rsid w:val="00FD36A6"/>
    <w:rsid w:val="00FE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9040E"/>
  <w15:docId w15:val="{CA29A22C-8CFB-4B51-ABC1-B80B671C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de-D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2444B9"/>
    <w:pPr>
      <w:spacing w:after="240"/>
      <w:jc w:val="both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067F"/>
    <w:pPr>
      <w:keepNext/>
      <w:keepLines/>
      <w:pBdr>
        <w:bottom w:val="single" w:sz="4" w:space="1" w:color="005238" w:themeColor="accent3"/>
      </w:pBdr>
      <w:spacing w:before="400" w:after="40" w:line="240" w:lineRule="auto"/>
      <w:jc w:val="left"/>
      <w:outlineLvl w:val="0"/>
    </w:pPr>
    <w:rPr>
      <w:rFonts w:asciiTheme="majorHAnsi" w:eastAsiaTheme="majorEastAsia" w:hAnsiTheme="majorHAnsi" w:cstheme="majorBidi"/>
      <w:color w:val="397024" w:themeColor="accent1" w:themeShade="BF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84DC8"/>
    <w:pPr>
      <w:keepNext/>
      <w:keepLines/>
      <w:spacing w:before="160" w:after="0" w:line="240" w:lineRule="auto"/>
      <w:jc w:val="left"/>
      <w:outlineLvl w:val="1"/>
    </w:pPr>
    <w:rPr>
      <w:rFonts w:asciiTheme="majorHAnsi" w:eastAsiaTheme="majorEastAsia" w:hAnsiTheme="majorHAnsi" w:cstheme="majorBidi"/>
      <w:color w:val="454545" w:themeColor="accent2"/>
      <w:sz w:val="32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84DC8"/>
    <w:pPr>
      <w:keepNext/>
      <w:keepLines/>
      <w:spacing w:before="80" w:after="0" w:line="240" w:lineRule="auto"/>
      <w:jc w:val="left"/>
      <w:outlineLvl w:val="2"/>
    </w:pPr>
    <w:rPr>
      <w:rFonts w:asciiTheme="majorHAnsi" w:eastAsiaTheme="majorEastAsia" w:hAnsiTheme="majorHAnsi" w:cstheme="majorBidi"/>
      <w:color w:val="791A25" w:themeColor="accent5"/>
      <w:sz w:val="28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F47A9"/>
    <w:pPr>
      <w:keepNext/>
      <w:keepLines/>
      <w:numPr>
        <w:ilvl w:val="3"/>
        <w:numId w:val="14"/>
      </w:numPr>
      <w:spacing w:before="80" w:after="0"/>
      <w:jc w:val="left"/>
      <w:outlineLvl w:val="3"/>
    </w:pPr>
    <w:rPr>
      <w:rFonts w:asciiTheme="majorHAnsi" w:eastAsiaTheme="majorEastAsia" w:hAnsiTheme="majorHAnsi" w:cstheme="majorBidi"/>
      <w:color w:val="454545" w:themeColor="accent2"/>
      <w:sz w:val="26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21BE"/>
    <w:pPr>
      <w:keepNext/>
      <w:keepLines/>
      <w:numPr>
        <w:ilvl w:val="4"/>
        <w:numId w:val="14"/>
      </w:numPr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21BE"/>
    <w:pPr>
      <w:keepNext/>
      <w:keepLines/>
      <w:numPr>
        <w:ilvl w:val="5"/>
        <w:numId w:val="14"/>
      </w:numPr>
      <w:spacing w:before="80" w:after="0"/>
      <w:outlineLvl w:val="5"/>
    </w:pPr>
    <w:rPr>
      <w:rFonts w:asciiTheme="majorHAnsi" w:eastAsiaTheme="majorEastAsia" w:hAnsiTheme="majorHAnsi" w:cstheme="majorBidi"/>
      <w:color w:val="686363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21BE"/>
    <w:pPr>
      <w:keepNext/>
      <w:keepLines/>
      <w:numPr>
        <w:ilvl w:val="6"/>
        <w:numId w:val="14"/>
      </w:numPr>
      <w:spacing w:before="80" w:after="0"/>
      <w:outlineLvl w:val="6"/>
    </w:pPr>
    <w:rPr>
      <w:rFonts w:asciiTheme="majorHAnsi" w:eastAsiaTheme="majorEastAsia" w:hAnsiTheme="majorHAnsi" w:cstheme="majorBidi"/>
      <w:i/>
      <w:iCs/>
      <w:color w:val="686363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21BE"/>
    <w:pPr>
      <w:keepNext/>
      <w:keepLines/>
      <w:numPr>
        <w:ilvl w:val="7"/>
        <w:numId w:val="14"/>
      </w:numPr>
      <w:spacing w:before="80" w:after="0"/>
      <w:outlineLvl w:val="7"/>
    </w:pPr>
    <w:rPr>
      <w:rFonts w:asciiTheme="majorHAnsi" w:eastAsiaTheme="majorEastAsia" w:hAnsiTheme="majorHAnsi" w:cstheme="majorBidi"/>
      <w:smallCaps/>
      <w:color w:val="686363" w:themeColor="text1" w:themeTint="A6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21BE"/>
    <w:pPr>
      <w:keepNext/>
      <w:keepLines/>
      <w:numPr>
        <w:ilvl w:val="8"/>
        <w:numId w:val="14"/>
      </w:numPr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686363" w:themeColor="text1" w:themeTint="A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E60311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5238" w:themeColor="accent3"/>
      <w:spacing w:val="-7"/>
      <w:sz w:val="56"/>
      <w:szCs w:val="80"/>
    </w:rPr>
  </w:style>
  <w:style w:type="character" w:customStyle="1" w:styleId="TitelZchn">
    <w:name w:val="Titel Zchn"/>
    <w:basedOn w:val="Absatz-Standardschriftart"/>
    <w:link w:val="Titel"/>
    <w:uiPriority w:val="10"/>
    <w:rsid w:val="00E60311"/>
    <w:rPr>
      <w:rFonts w:asciiTheme="majorHAnsi" w:eastAsiaTheme="majorEastAsia" w:hAnsiTheme="majorHAnsi" w:cstheme="majorBidi"/>
      <w:color w:val="005238" w:themeColor="accent3"/>
      <w:spacing w:val="-7"/>
      <w:sz w:val="56"/>
      <w:szCs w:val="8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21B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color w:val="504C4C" w:themeColor="text1" w:themeTint="BF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21BE"/>
    <w:rPr>
      <w:rFonts w:asciiTheme="majorHAnsi" w:eastAsiaTheme="majorEastAsia" w:hAnsiTheme="majorHAnsi" w:cstheme="majorBidi"/>
      <w:color w:val="504C4C" w:themeColor="text1" w:themeTint="BF"/>
      <w:sz w:val="30"/>
      <w:szCs w:val="3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60311"/>
    <w:rPr>
      <w:rFonts w:asciiTheme="majorHAnsi" w:eastAsiaTheme="majorEastAsia" w:hAnsiTheme="majorHAnsi" w:cstheme="majorBidi"/>
      <w:color w:val="397024" w:themeColor="accent1" w:themeShade="BF"/>
      <w:sz w:val="36"/>
      <w:szCs w:val="36"/>
    </w:rPr>
  </w:style>
  <w:style w:type="paragraph" w:styleId="Listenabsatz">
    <w:name w:val="List Paragraph"/>
    <w:basedOn w:val="Standard"/>
    <w:uiPriority w:val="34"/>
    <w:qFormat/>
    <w:rsid w:val="00EC21BE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484DC8"/>
    <w:rPr>
      <w:rFonts w:asciiTheme="majorHAnsi" w:eastAsiaTheme="majorEastAsia" w:hAnsiTheme="majorHAnsi" w:cstheme="majorBidi"/>
      <w:color w:val="454545" w:themeColor="accent2"/>
      <w:sz w:val="32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84DC8"/>
    <w:rPr>
      <w:rFonts w:asciiTheme="majorHAnsi" w:eastAsiaTheme="majorEastAsia" w:hAnsiTheme="majorHAnsi" w:cstheme="majorBidi"/>
      <w:color w:val="791A25" w:themeColor="accent5"/>
      <w:sz w:val="28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F47A9"/>
    <w:rPr>
      <w:rFonts w:asciiTheme="majorHAnsi" w:eastAsiaTheme="majorEastAsia" w:hAnsiTheme="majorHAnsi" w:cstheme="majorBidi"/>
      <w:color w:val="454545" w:themeColor="accent2"/>
      <w:sz w:val="26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21B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21BE"/>
    <w:rPr>
      <w:rFonts w:asciiTheme="majorHAnsi" w:eastAsiaTheme="majorEastAsia" w:hAnsiTheme="majorHAnsi" w:cstheme="majorBidi"/>
      <w:color w:val="686363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21BE"/>
    <w:rPr>
      <w:rFonts w:asciiTheme="majorHAnsi" w:eastAsiaTheme="majorEastAsia" w:hAnsiTheme="majorHAnsi" w:cstheme="majorBidi"/>
      <w:i/>
      <w:iCs/>
      <w:color w:val="686363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21BE"/>
    <w:rPr>
      <w:rFonts w:asciiTheme="majorHAnsi" w:eastAsiaTheme="majorEastAsia" w:hAnsiTheme="majorHAnsi" w:cstheme="majorBidi"/>
      <w:smallCaps/>
      <w:color w:val="686363" w:themeColor="text1" w:themeTint="A6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21BE"/>
    <w:rPr>
      <w:rFonts w:asciiTheme="majorHAnsi" w:eastAsiaTheme="majorEastAsia" w:hAnsiTheme="majorHAnsi" w:cstheme="majorBidi"/>
      <w:i/>
      <w:iCs/>
      <w:smallCaps/>
      <w:color w:val="686363" w:themeColor="text1" w:themeTint="A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EC21BE"/>
    <w:pPr>
      <w:spacing w:line="240" w:lineRule="auto"/>
    </w:pPr>
    <w:rPr>
      <w:b/>
      <w:bCs/>
      <w:color w:val="504C4C" w:themeColor="text1" w:themeTint="BF"/>
      <w:sz w:val="20"/>
      <w:szCs w:val="20"/>
    </w:rPr>
  </w:style>
  <w:style w:type="character" w:styleId="Fett">
    <w:name w:val="Strong"/>
    <w:basedOn w:val="Absatz-Standardschriftart"/>
    <w:uiPriority w:val="22"/>
    <w:qFormat/>
    <w:rsid w:val="00EC21BE"/>
    <w:rPr>
      <w:b/>
      <w:bCs/>
    </w:rPr>
  </w:style>
  <w:style w:type="character" w:styleId="Hervorhebung">
    <w:name w:val="Emphasis"/>
    <w:basedOn w:val="Absatz-Standardschriftart"/>
    <w:uiPriority w:val="20"/>
    <w:qFormat/>
    <w:rsid w:val="00EC21BE"/>
    <w:rPr>
      <w:i/>
      <w:iCs/>
    </w:rPr>
  </w:style>
  <w:style w:type="paragraph" w:styleId="KeinLeerraum">
    <w:name w:val="No Spacing"/>
    <w:link w:val="KeinLeerraumZchn"/>
    <w:uiPriority w:val="1"/>
    <w:qFormat/>
    <w:rsid w:val="00EC21BE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BA18B7"/>
    <w:pPr>
      <w:pBdr>
        <w:left w:val="single" w:sz="18" w:space="4" w:color="00BD81" w:themeColor="accent3" w:themeTint="BF"/>
      </w:pBdr>
      <w:autoSpaceDE w:val="0"/>
      <w:autoSpaceDN w:val="0"/>
      <w:adjustRightInd w:val="0"/>
      <w:spacing w:after="0"/>
      <w:ind w:left="709"/>
    </w:pPr>
    <w:rPr>
      <w:rFonts w:cs="MyriadPro-It"/>
      <w:i/>
      <w:iCs/>
      <w:szCs w:val="20"/>
    </w:rPr>
  </w:style>
  <w:style w:type="character" w:customStyle="1" w:styleId="ZitatZchn">
    <w:name w:val="Zitat Zchn"/>
    <w:basedOn w:val="Absatz-Standardschriftart"/>
    <w:link w:val="Zitat"/>
    <w:uiPriority w:val="29"/>
    <w:rsid w:val="00BA18B7"/>
    <w:rPr>
      <w:rFonts w:cs="MyriadPro-It"/>
      <w:i/>
      <w:iCs/>
      <w:sz w:val="24"/>
      <w:szCs w:val="20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21BE"/>
    <w:pPr>
      <w:spacing w:before="100" w:beforeAutospacing="1"/>
      <w:ind w:left="864" w:right="864"/>
      <w:jc w:val="center"/>
    </w:pPr>
    <w:rPr>
      <w:rFonts w:asciiTheme="majorHAnsi" w:eastAsiaTheme="majorEastAsia" w:hAnsiTheme="majorHAnsi" w:cstheme="majorBidi"/>
      <w:color w:val="4D9631" w:themeColor="accent1"/>
      <w:sz w:val="28"/>
      <w:szCs w:val="28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21BE"/>
    <w:rPr>
      <w:rFonts w:asciiTheme="majorHAnsi" w:eastAsiaTheme="majorEastAsia" w:hAnsiTheme="majorHAnsi" w:cstheme="majorBidi"/>
      <w:color w:val="4D9631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19"/>
    <w:qFormat/>
    <w:rsid w:val="00EC21BE"/>
    <w:rPr>
      <w:i/>
      <w:iCs/>
      <w:color w:val="686363" w:themeColor="text1" w:themeTint="A6"/>
    </w:rPr>
  </w:style>
  <w:style w:type="character" w:styleId="IntensiveHervorhebung">
    <w:name w:val="Intense Emphasis"/>
    <w:basedOn w:val="Absatz-Standardschriftart"/>
    <w:uiPriority w:val="21"/>
    <w:qFormat/>
    <w:rsid w:val="00EC21BE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EC21BE"/>
    <w:rPr>
      <w:smallCaps/>
      <w:color w:val="504C4C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EC21BE"/>
    <w:rPr>
      <w:b/>
      <w:bCs/>
      <w:smallCaps/>
      <w:u w:val="single"/>
    </w:rPr>
  </w:style>
  <w:style w:type="character" w:styleId="Buchtitel">
    <w:name w:val="Book Title"/>
    <w:basedOn w:val="Absatz-Standardschriftart"/>
    <w:uiPriority w:val="33"/>
    <w:qFormat/>
    <w:rsid w:val="00EC21BE"/>
    <w:rPr>
      <w:b/>
      <w:bCs/>
      <w:smallCap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C21BE"/>
    <w:pPr>
      <w:outlineLvl w:val="9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EC21BE"/>
  </w:style>
  <w:style w:type="paragraph" w:styleId="Kopfzeile">
    <w:name w:val="header"/>
    <w:basedOn w:val="Standard"/>
    <w:link w:val="KopfzeileZchn"/>
    <w:uiPriority w:val="99"/>
    <w:unhideWhenUsed/>
    <w:rsid w:val="000C1C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C1C6F"/>
  </w:style>
  <w:style w:type="paragraph" w:styleId="Fuzeile">
    <w:name w:val="footer"/>
    <w:basedOn w:val="Standard"/>
    <w:link w:val="FuzeileZchn"/>
    <w:uiPriority w:val="99"/>
    <w:unhideWhenUsed/>
    <w:rsid w:val="000C1C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C1C6F"/>
  </w:style>
  <w:style w:type="paragraph" w:styleId="Funotentext">
    <w:name w:val="footnote text"/>
    <w:basedOn w:val="Standard"/>
    <w:link w:val="FunotentextZchn"/>
    <w:uiPriority w:val="99"/>
    <w:semiHidden/>
    <w:unhideWhenUsed/>
    <w:rsid w:val="00D76572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657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76572"/>
    <w:rPr>
      <w:vertAlign w:val="superscript"/>
    </w:rPr>
  </w:style>
  <w:style w:type="table" w:customStyle="1" w:styleId="Gitternetztabelle2Akzent21">
    <w:name w:val="Gitternetztabelle 2 – Akzent 21"/>
    <w:basedOn w:val="NormaleTabelle"/>
    <w:uiPriority w:val="47"/>
    <w:rsid w:val="00947379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2" w:space="0" w:color="8F8F8F" w:themeColor="accent2" w:themeTint="99"/>
        <w:bottom w:val="single" w:sz="2" w:space="0" w:color="8F8F8F" w:themeColor="accent2" w:themeTint="99"/>
        <w:insideH w:val="single" w:sz="2" w:space="0" w:color="8F8F8F" w:themeColor="accent2" w:themeTint="99"/>
        <w:insideV w:val="single" w:sz="2" w:space="0" w:color="8F8F8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F8F8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F8F8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2" w:themeFillTint="33"/>
      </w:tcPr>
    </w:tblStylePr>
    <w:tblStylePr w:type="band1Horz">
      <w:tblPr/>
      <w:tcPr>
        <w:shd w:val="clear" w:color="auto" w:fill="D9D9D9" w:themeFill="accent2" w:themeFillTint="33"/>
      </w:tcPr>
    </w:tblStylePr>
  </w:style>
  <w:style w:type="character" w:styleId="Hyperlink">
    <w:name w:val="Hyperlink"/>
    <w:basedOn w:val="Absatz-Standardschriftart"/>
    <w:uiPriority w:val="99"/>
    <w:unhideWhenUsed/>
    <w:rsid w:val="00947379"/>
    <w:rPr>
      <w:color w:val="1E1D64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3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303F"/>
    <w:rPr>
      <w:rFonts w:ascii="Tahoma" w:hAnsi="Tahoma" w:cs="Tahoma"/>
      <w:sz w:val="16"/>
      <w:szCs w:val="16"/>
    </w:rPr>
  </w:style>
  <w:style w:type="paragraph" w:customStyle="1" w:styleId="Merksatz">
    <w:name w:val="Merksatz"/>
    <w:basedOn w:val="Standard"/>
    <w:link w:val="MerksatzZchn"/>
    <w:qFormat/>
    <w:rsid w:val="002346B5"/>
    <w:pPr>
      <w:pBdr>
        <w:top w:val="single" w:sz="12" w:space="1" w:color="E58792" w:themeColor="accent5" w:themeTint="66"/>
        <w:left w:val="single" w:sz="12" w:space="4" w:color="E58792" w:themeColor="accent5" w:themeTint="66"/>
        <w:bottom w:val="single" w:sz="12" w:space="1" w:color="E58792" w:themeColor="accent5" w:themeTint="66"/>
        <w:right w:val="single" w:sz="12" w:space="4" w:color="E58792" w:themeColor="accent5" w:themeTint="66"/>
      </w:pBdr>
      <w:spacing w:before="240"/>
      <w:ind w:left="1134" w:right="1134"/>
    </w:pPr>
  </w:style>
  <w:style w:type="character" w:customStyle="1" w:styleId="MerksatzZchn">
    <w:name w:val="Merksatz Zchn"/>
    <w:basedOn w:val="Absatz-Standardschriftart"/>
    <w:link w:val="Merksatz"/>
    <w:rsid w:val="002346B5"/>
    <w:rPr>
      <w:sz w:val="24"/>
    </w:rPr>
  </w:style>
  <w:style w:type="table" w:styleId="Tabellenraster">
    <w:name w:val="Table Grid"/>
    <w:basedOn w:val="NormaleTabelle"/>
    <w:uiPriority w:val="39"/>
    <w:rsid w:val="005D6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4Akzent3">
    <w:name w:val="Grid Table 4 Accent 3"/>
    <w:basedOn w:val="NormaleTabelle"/>
    <w:uiPriority w:val="49"/>
    <w:rsid w:val="007A451B"/>
    <w:pPr>
      <w:spacing w:after="0" w:line="240" w:lineRule="auto"/>
    </w:pPr>
    <w:tblPr>
      <w:tblStyleRowBandSize w:val="1"/>
      <w:tblStyleColBandSize w:val="1"/>
      <w:tblBorders>
        <w:top w:val="single" w:sz="4" w:space="0" w:color="00BD81" w:themeColor="accent3" w:themeTint="BF"/>
        <w:left w:val="single" w:sz="4" w:space="0" w:color="00BD81" w:themeColor="accent3" w:themeTint="BF"/>
        <w:bottom w:val="single" w:sz="4" w:space="0" w:color="00BD81" w:themeColor="accent3" w:themeTint="BF"/>
        <w:right w:val="single" w:sz="4" w:space="0" w:color="00BD81" w:themeColor="accent3" w:themeTint="BF"/>
        <w:insideH w:val="single" w:sz="4" w:space="0" w:color="00BD81" w:themeColor="accent3" w:themeTint="BF"/>
        <w:insideV w:val="single" w:sz="4" w:space="0" w:color="00BD81" w:themeColor="accent3" w:themeTint="BF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238" w:themeColor="accent3"/>
          <w:left w:val="single" w:sz="4" w:space="0" w:color="005238" w:themeColor="accent3"/>
          <w:bottom w:val="single" w:sz="4" w:space="0" w:color="005238" w:themeColor="accent3"/>
          <w:right w:val="single" w:sz="4" w:space="0" w:color="005238" w:themeColor="accent3"/>
          <w:insideH w:val="nil"/>
          <w:insideV w:val="nil"/>
        </w:tcBorders>
        <w:shd w:val="clear" w:color="auto" w:fill="005238" w:themeFill="accent3"/>
      </w:tcPr>
    </w:tblStylePr>
    <w:tblStylePr w:type="lastRow">
      <w:rPr>
        <w:b/>
        <w:bCs/>
      </w:rPr>
      <w:tblPr/>
      <w:tcPr>
        <w:tcBorders>
          <w:top w:val="double" w:sz="4" w:space="0" w:color="00523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D3FFF1" w:themeFill="accent3" w:themeFillTint="1A"/>
      </w:tcPr>
    </w:tblStylePr>
  </w:style>
  <w:style w:type="table" w:styleId="Gitternetztabelle5dunkelAkzent1">
    <w:name w:val="Grid Table 5 Dark Accent 1"/>
    <w:basedOn w:val="NormaleTabelle"/>
    <w:uiPriority w:val="50"/>
    <w:rsid w:val="009A65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F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963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963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963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9631" w:themeFill="accent1"/>
      </w:tcPr>
    </w:tblStylePr>
    <w:tblStylePr w:type="band1Vert">
      <w:tblPr/>
      <w:tcPr>
        <w:shd w:val="clear" w:color="auto" w:fill="B2E0A1" w:themeFill="accent1" w:themeFillTint="66"/>
      </w:tcPr>
    </w:tblStylePr>
    <w:tblStylePr w:type="band1Horz">
      <w:tblPr/>
      <w:tcPr>
        <w:shd w:val="clear" w:color="auto" w:fill="B2E0A1" w:themeFill="accent1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893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FFE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23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23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23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238" w:themeFill="accent3"/>
      </w:tcPr>
    </w:tblStylePr>
    <w:tblStylePr w:type="band1Vert">
      <w:tblPr/>
      <w:tcPr>
        <w:shd w:val="clear" w:color="auto" w:fill="C3D0CA"/>
      </w:tcPr>
    </w:tblStylePr>
    <w:tblStylePr w:type="band2Vert">
      <w:tblPr/>
      <w:tcPr>
        <w:shd w:val="clear" w:color="auto" w:fill="E7E9E8"/>
      </w:tcPr>
    </w:tblStylePr>
    <w:tblStylePr w:type="band1Horz">
      <w:tblPr/>
      <w:tcPr>
        <w:shd w:val="clear" w:color="auto" w:fill="C3D0CA"/>
      </w:tcPr>
    </w:tblStylePr>
    <w:tblStylePr w:type="band2Horz">
      <w:tblPr/>
      <w:tcPr>
        <w:shd w:val="clear" w:color="auto" w:fill="E7E9E8"/>
      </w:tcPr>
    </w:tblStylePr>
  </w:style>
  <w:style w:type="table" w:styleId="Gitternetztabelle1hellAkzent3">
    <w:name w:val="Grid Table 1 Light Accent 3"/>
    <w:basedOn w:val="NormaleTabelle"/>
    <w:uiPriority w:val="46"/>
    <w:rsid w:val="002279C4"/>
    <w:pPr>
      <w:spacing w:after="0" w:line="240" w:lineRule="auto"/>
    </w:pPr>
    <w:tblPr>
      <w:tblStyleRowBandSize w:val="1"/>
      <w:tblStyleColBandSize w:val="1"/>
      <w:tblBorders>
        <w:top w:val="single" w:sz="4" w:space="0" w:color="00BD81" w:themeColor="accent3" w:themeTint="BF"/>
        <w:left w:val="single" w:sz="4" w:space="0" w:color="00BD81" w:themeColor="accent3" w:themeTint="BF"/>
        <w:bottom w:val="single" w:sz="4" w:space="0" w:color="00BD81" w:themeColor="accent3" w:themeTint="BF"/>
        <w:right w:val="single" w:sz="4" w:space="0" w:color="00BD81" w:themeColor="accent3" w:themeTint="BF"/>
        <w:insideH w:val="single" w:sz="4" w:space="0" w:color="00BD81" w:themeColor="accent3" w:themeTint="BF"/>
        <w:insideV w:val="single" w:sz="4" w:space="0" w:color="00BD81" w:themeColor="accent3" w:themeTint="BF"/>
      </w:tblBorders>
    </w:tblPr>
    <w:tblStylePr w:type="firstRow">
      <w:rPr>
        <w:b/>
        <w:bCs/>
      </w:rPr>
      <w:tblPr/>
      <w:tcPr>
        <w:tcBorders>
          <w:bottom w:val="single" w:sz="12" w:space="0" w:color="00BD81" w:themeColor="accent3" w:themeTint="BF"/>
        </w:tcBorders>
      </w:tcPr>
    </w:tblStylePr>
    <w:tblStylePr w:type="lastRow">
      <w:rPr>
        <w:b/>
        <w:bCs/>
      </w:rPr>
      <w:tblPr/>
      <w:tcPr>
        <w:tcBorders>
          <w:top w:val="double" w:sz="2" w:space="0" w:color="00BD8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3">
    <w:name w:val="Grid Table 2 Accent 3"/>
    <w:basedOn w:val="NormaleTabelle"/>
    <w:uiPriority w:val="47"/>
    <w:rsid w:val="002279C4"/>
    <w:pPr>
      <w:spacing w:after="0" w:line="240" w:lineRule="auto"/>
    </w:pPr>
    <w:tblPr>
      <w:tblStyleRowBandSize w:val="1"/>
      <w:tblStyleColBandSize w:val="1"/>
      <w:tblBorders>
        <w:top w:val="single" w:sz="2" w:space="0" w:color="00BD81" w:themeColor="accent3" w:themeTint="BF"/>
        <w:bottom w:val="single" w:sz="2" w:space="0" w:color="00BD81" w:themeColor="accent3" w:themeTint="BF"/>
        <w:insideH w:val="single" w:sz="2" w:space="0" w:color="00BD81" w:themeColor="accent3" w:themeTint="BF"/>
        <w:insideV w:val="single" w:sz="2" w:space="0" w:color="00BD81" w:themeColor="accent3" w:themeTint="B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BD81" w:themeColor="accent3" w:themeTint="BF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BD81" w:themeColor="accent3" w:themeTint="BF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D3FFF1" w:themeFill="accent3" w:themeFillTint="1A"/>
      </w:tcPr>
    </w:tblStylePr>
  </w:style>
  <w:style w:type="table" w:styleId="Gitternetztabelle3Akzent3">
    <w:name w:val="Grid Table 3 Accent 3"/>
    <w:basedOn w:val="NormaleTabelle"/>
    <w:uiPriority w:val="48"/>
    <w:rsid w:val="0068341E"/>
    <w:pPr>
      <w:spacing w:after="0" w:line="240" w:lineRule="auto"/>
    </w:pPr>
    <w:tblPr>
      <w:tblStyleRowBandSize w:val="1"/>
      <w:tblStyleColBandSize w:val="1"/>
      <w:tblBorders>
        <w:top w:val="single" w:sz="4" w:space="0" w:color="00BD81" w:themeColor="accent3" w:themeTint="BF"/>
        <w:left w:val="single" w:sz="4" w:space="0" w:color="00BD81" w:themeColor="accent3" w:themeTint="BF"/>
        <w:bottom w:val="single" w:sz="4" w:space="0" w:color="00BD81" w:themeColor="accent3" w:themeTint="BF"/>
        <w:right w:val="single" w:sz="4" w:space="0" w:color="00BD81" w:themeColor="accent3" w:themeTint="BF"/>
        <w:insideH w:val="single" w:sz="4" w:space="0" w:color="00BD81" w:themeColor="accent3" w:themeTint="BF"/>
        <w:insideV w:val="single" w:sz="4" w:space="0" w:color="00BD81" w:themeColor="accent3" w:themeTint="B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D3FFF1" w:themeFill="accent3" w:themeFillTint="1A"/>
      </w:tcPr>
    </w:tblStylePr>
    <w:tblStylePr w:type="neCell">
      <w:tblPr/>
      <w:tcPr>
        <w:tcBorders>
          <w:top w:val="nil"/>
          <w:left w:val="nil"/>
          <w:bottom w:val="single" w:sz="4" w:space="0" w:color="00BD81" w:themeColor="accent3" w:themeTint="BF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bottom w:val="single" w:sz="4" w:space="0" w:color="00BD81" w:themeColor="accent3" w:themeTint="BF"/>
        </w:tcBorders>
      </w:tcPr>
    </w:tblStylePr>
    <w:tblStylePr w:type="seCell">
      <w:tblPr/>
      <w:tcPr>
        <w:tcBorders>
          <w:top w:val="single" w:sz="4" w:space="0" w:color="00BD81" w:themeColor="accent3" w:themeTint="BF"/>
        </w:tcBorders>
      </w:tcPr>
    </w:tblStylePr>
    <w:tblStylePr w:type="swCell">
      <w:tblPr/>
      <w:tcPr>
        <w:tcBorders>
          <w:top w:val="single" w:sz="4" w:space="0" w:color="00BD81" w:themeColor="accent3" w:themeTint="BF"/>
        </w:tcBorders>
      </w:tcPr>
    </w:tblStylePr>
  </w:style>
  <w:style w:type="table" w:styleId="Gitternetztabelle6farbigAkzent3">
    <w:name w:val="Grid Table 6 Colorful Accent 3"/>
    <w:basedOn w:val="NormaleTabelle"/>
    <w:uiPriority w:val="51"/>
    <w:rsid w:val="00EF5782"/>
    <w:pPr>
      <w:spacing w:after="0" w:line="240" w:lineRule="auto"/>
    </w:pPr>
    <w:rPr>
      <w:color w:val="003D29" w:themeColor="accent3" w:themeShade="BF"/>
    </w:rPr>
    <w:tblPr>
      <w:tblStyleRowBandSize w:val="1"/>
      <w:tblStyleColBandSize w:val="1"/>
      <w:tblBorders>
        <w:top w:val="single" w:sz="4" w:space="0" w:color="00BD81" w:themeColor="accent3" w:themeTint="BF"/>
        <w:left w:val="single" w:sz="4" w:space="0" w:color="00BD81" w:themeColor="accent3" w:themeTint="BF"/>
        <w:bottom w:val="single" w:sz="4" w:space="0" w:color="00BD81" w:themeColor="accent3" w:themeTint="BF"/>
        <w:right w:val="single" w:sz="4" w:space="0" w:color="00BD81" w:themeColor="accent3" w:themeTint="BF"/>
        <w:insideH w:val="single" w:sz="4" w:space="0" w:color="00BD81" w:themeColor="accent3" w:themeTint="BF"/>
        <w:insideV w:val="single" w:sz="4" w:space="0" w:color="00BD81" w:themeColor="accent3" w:themeTint="BF"/>
      </w:tblBorders>
    </w:tblPr>
    <w:tblStylePr w:type="firstRow">
      <w:rPr>
        <w:b/>
        <w:bCs/>
      </w:rPr>
      <w:tblPr/>
      <w:tcPr>
        <w:tcBorders>
          <w:bottom w:val="single" w:sz="12" w:space="0" w:color="00BD81" w:themeColor="accent3" w:themeTint="BF"/>
        </w:tcBorders>
      </w:tcPr>
    </w:tblStylePr>
    <w:tblStylePr w:type="lastRow">
      <w:rPr>
        <w:b/>
        <w:bCs/>
      </w:rPr>
      <w:tblPr/>
      <w:tcPr>
        <w:tcBorders>
          <w:top w:val="double" w:sz="4" w:space="0" w:color="00BD8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99DFC8"/>
      </w:tcPr>
    </w:tblStylePr>
  </w:style>
  <w:style w:type="table" w:styleId="Gitternetztabelle7farbigAkzent3">
    <w:name w:val="Grid Table 7 Colorful Accent 3"/>
    <w:basedOn w:val="NormaleTabelle"/>
    <w:uiPriority w:val="52"/>
    <w:rsid w:val="00EF5782"/>
    <w:pPr>
      <w:spacing w:after="0" w:line="240" w:lineRule="auto"/>
    </w:pPr>
    <w:rPr>
      <w:color w:val="003D29" w:themeColor="accent3" w:themeShade="BF"/>
    </w:rPr>
    <w:tblPr>
      <w:tblStyleRowBandSize w:val="1"/>
      <w:tblStyleColBandSize w:val="1"/>
      <w:tblBorders>
        <w:top w:val="single" w:sz="4" w:space="0" w:color="00BD81" w:themeColor="accent3" w:themeTint="BF"/>
        <w:left w:val="single" w:sz="4" w:space="0" w:color="00BD81" w:themeColor="accent3" w:themeTint="BF"/>
        <w:bottom w:val="single" w:sz="4" w:space="0" w:color="00BD81" w:themeColor="accent3" w:themeTint="BF"/>
        <w:right w:val="single" w:sz="4" w:space="0" w:color="00BD81" w:themeColor="accent3" w:themeTint="BF"/>
        <w:insideH w:val="single" w:sz="4" w:space="0" w:color="00BD81" w:themeColor="accent3" w:themeTint="BF"/>
        <w:insideV w:val="single" w:sz="4" w:space="0" w:color="00BD81" w:themeColor="accent3" w:themeTint="B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99DFC8"/>
      </w:tcPr>
    </w:tblStylePr>
    <w:tblStylePr w:type="neCell">
      <w:tblPr/>
      <w:tcPr>
        <w:tcBorders>
          <w:bottom w:val="single" w:sz="4" w:space="0" w:color="00BD81" w:themeColor="accent3" w:themeTint="BF"/>
        </w:tcBorders>
      </w:tcPr>
    </w:tblStylePr>
    <w:tblStylePr w:type="nwCell">
      <w:tblPr/>
      <w:tcPr>
        <w:tcBorders>
          <w:bottom w:val="single" w:sz="4" w:space="0" w:color="00BD81" w:themeColor="accent3" w:themeTint="BF"/>
        </w:tcBorders>
      </w:tcPr>
    </w:tblStylePr>
    <w:tblStylePr w:type="seCell">
      <w:tblPr/>
      <w:tcPr>
        <w:tcBorders>
          <w:top w:val="single" w:sz="4" w:space="0" w:color="00BD81" w:themeColor="accent3" w:themeTint="BF"/>
        </w:tcBorders>
      </w:tcPr>
    </w:tblStylePr>
    <w:tblStylePr w:type="swCell">
      <w:tblPr/>
      <w:tcPr>
        <w:tcBorders>
          <w:top w:val="single" w:sz="4" w:space="0" w:color="00BD81" w:themeColor="accent3" w:themeTint="BF"/>
        </w:tcBorders>
      </w:tcPr>
    </w:tblStylePr>
  </w:style>
  <w:style w:type="table" w:styleId="Listentabelle1hellAkzent3">
    <w:name w:val="List Table 1 Light Accent 3"/>
    <w:basedOn w:val="NormaleTabelle"/>
    <w:uiPriority w:val="46"/>
    <w:rsid w:val="00846BD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BD81" w:themeColor="accent3" w:themeTint="BF"/>
        </w:tcBorders>
      </w:tcPr>
    </w:tblStylePr>
    <w:tblStylePr w:type="lastRow">
      <w:rPr>
        <w:b/>
        <w:bCs/>
      </w:rPr>
      <w:tblPr/>
      <w:tcPr>
        <w:tcBorders>
          <w:top w:val="single" w:sz="4" w:space="0" w:color="00BD8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DFC8"/>
      </w:tcPr>
    </w:tblStylePr>
    <w:tblStylePr w:type="band1Horz">
      <w:tblPr/>
      <w:tcPr>
        <w:shd w:val="clear" w:color="auto" w:fill="99DFC8"/>
      </w:tcPr>
    </w:tblStylePr>
  </w:style>
  <w:style w:type="table" w:styleId="Listentabelle2Akzent3">
    <w:name w:val="List Table 2 Accent 3"/>
    <w:basedOn w:val="NormaleTabelle"/>
    <w:uiPriority w:val="47"/>
    <w:rsid w:val="00472324"/>
    <w:pPr>
      <w:spacing w:after="0" w:line="240" w:lineRule="auto"/>
    </w:pPr>
    <w:tblPr>
      <w:tblStyleRowBandSize w:val="1"/>
      <w:tblStyleColBandSize w:val="1"/>
      <w:tblBorders>
        <w:top w:val="single" w:sz="4" w:space="0" w:color="00BD81" w:themeColor="accent3" w:themeTint="BF"/>
        <w:bottom w:val="single" w:sz="4" w:space="0" w:color="00BD81" w:themeColor="accent3" w:themeTint="BF"/>
        <w:insideH w:val="single" w:sz="4" w:space="0" w:color="00BD81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D3FFF1" w:themeFill="accent3" w:themeFillTint="1A"/>
      </w:tcPr>
    </w:tblStylePr>
  </w:style>
  <w:style w:type="table" w:styleId="Listentabelle4Akzent3">
    <w:name w:val="List Table 4 Accent 3"/>
    <w:basedOn w:val="NormaleTabelle"/>
    <w:uiPriority w:val="49"/>
    <w:rsid w:val="002D3F23"/>
    <w:pPr>
      <w:spacing w:after="0" w:line="240" w:lineRule="auto"/>
    </w:pPr>
    <w:tblPr>
      <w:tblStyleRowBandSize w:val="1"/>
      <w:tblStyleColBandSize w:val="1"/>
      <w:tblBorders>
        <w:top w:val="single" w:sz="4" w:space="0" w:color="00BD81" w:themeColor="accent3" w:themeTint="BF"/>
        <w:left w:val="single" w:sz="4" w:space="0" w:color="00BD81" w:themeColor="accent3" w:themeTint="BF"/>
        <w:bottom w:val="single" w:sz="4" w:space="0" w:color="00BD81" w:themeColor="accent3" w:themeTint="BF"/>
        <w:right w:val="single" w:sz="4" w:space="0" w:color="00BD81" w:themeColor="accent3" w:themeTint="BF"/>
        <w:insideH w:val="single" w:sz="4" w:space="0" w:color="00BD81" w:themeColor="accent3" w:themeTint="BF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238" w:themeColor="accent3"/>
          <w:left w:val="single" w:sz="4" w:space="0" w:color="005238" w:themeColor="accent3"/>
          <w:bottom w:val="single" w:sz="4" w:space="0" w:color="005238" w:themeColor="accent3"/>
          <w:right w:val="single" w:sz="4" w:space="0" w:color="005238" w:themeColor="accent3"/>
          <w:insideH w:val="nil"/>
        </w:tcBorders>
        <w:shd w:val="clear" w:color="auto" w:fill="005238" w:themeFill="accent3"/>
      </w:tcPr>
    </w:tblStylePr>
    <w:tblStylePr w:type="lastRow">
      <w:rPr>
        <w:b/>
        <w:bCs/>
      </w:rPr>
      <w:tblPr/>
      <w:tcPr>
        <w:tcBorders>
          <w:top w:val="double" w:sz="4" w:space="0" w:color="00BD8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D3FFF1" w:themeFill="accent3" w:themeFillTint="1A"/>
      </w:tcPr>
    </w:tblStylePr>
  </w:style>
  <w:style w:type="table" w:styleId="Listentabelle7farbigAkzent3">
    <w:name w:val="List Table 7 Colorful Accent 3"/>
    <w:basedOn w:val="NormaleTabelle"/>
    <w:uiPriority w:val="52"/>
    <w:rsid w:val="008F6277"/>
    <w:pPr>
      <w:spacing w:after="0" w:line="240" w:lineRule="auto"/>
    </w:pPr>
    <w:rPr>
      <w:color w:val="003D2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23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23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23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23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99DFC8"/>
      </w:tcPr>
    </w:tblStylePr>
    <w:tblStylePr w:type="band1Horz">
      <w:tblPr/>
      <w:tcPr>
        <w:shd w:val="clear" w:color="auto" w:fill="99DFC8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6farbigAkzent3">
    <w:name w:val="List Table 6 Colorful Accent 3"/>
    <w:basedOn w:val="NormaleTabelle"/>
    <w:uiPriority w:val="51"/>
    <w:rsid w:val="008F6277"/>
    <w:pPr>
      <w:spacing w:after="0" w:line="240" w:lineRule="auto"/>
    </w:pPr>
    <w:rPr>
      <w:color w:val="003D29" w:themeColor="accent3" w:themeShade="BF"/>
    </w:rPr>
    <w:tblPr>
      <w:tblStyleRowBandSize w:val="1"/>
      <w:tblStyleColBandSize w:val="1"/>
      <w:tblBorders>
        <w:top w:val="single" w:sz="4" w:space="0" w:color="005238" w:themeColor="accent3"/>
        <w:bottom w:val="single" w:sz="4" w:space="0" w:color="00523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523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523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F1" w:themeFill="accent3" w:themeFillTint="1A"/>
      </w:tcPr>
    </w:tblStylePr>
    <w:tblStylePr w:type="band1Horz">
      <w:tblPr/>
      <w:tcPr>
        <w:shd w:val="clear" w:color="auto" w:fill="D3FFF1" w:themeFill="accent3" w:themeFillTint="1A"/>
      </w:tcPr>
    </w:tblStylePr>
  </w:style>
  <w:style w:type="table" w:styleId="Gitternetztabelle4Akzent1">
    <w:name w:val="Grid Table 4 Accent 1"/>
    <w:basedOn w:val="NormaleTabelle"/>
    <w:uiPriority w:val="49"/>
    <w:rsid w:val="00D6152C"/>
    <w:pPr>
      <w:spacing w:after="0" w:line="240" w:lineRule="auto"/>
    </w:pPr>
    <w:tblPr>
      <w:tblStyleRowBandSize w:val="1"/>
      <w:tblStyleColBandSize w:val="1"/>
      <w:tblBorders>
        <w:top w:val="single" w:sz="4" w:space="0" w:color="8CD172" w:themeColor="accent1" w:themeTint="99"/>
        <w:left w:val="single" w:sz="4" w:space="0" w:color="8CD172" w:themeColor="accent1" w:themeTint="99"/>
        <w:bottom w:val="single" w:sz="4" w:space="0" w:color="8CD172" w:themeColor="accent1" w:themeTint="99"/>
        <w:right w:val="single" w:sz="4" w:space="0" w:color="8CD172" w:themeColor="accent1" w:themeTint="99"/>
        <w:insideH w:val="single" w:sz="4" w:space="0" w:color="8CD172" w:themeColor="accent1" w:themeTint="99"/>
        <w:insideV w:val="single" w:sz="4" w:space="0" w:color="8CD1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9631" w:themeColor="accent1"/>
          <w:left w:val="single" w:sz="4" w:space="0" w:color="4D9631" w:themeColor="accent1"/>
          <w:bottom w:val="single" w:sz="4" w:space="0" w:color="4D9631" w:themeColor="accent1"/>
          <w:right w:val="single" w:sz="4" w:space="0" w:color="4D9631" w:themeColor="accent1"/>
          <w:insideH w:val="nil"/>
          <w:insideV w:val="nil"/>
        </w:tcBorders>
        <w:shd w:val="clear" w:color="auto" w:fill="4D9631" w:themeFill="accent1"/>
      </w:tcPr>
    </w:tblStylePr>
    <w:tblStylePr w:type="lastRow">
      <w:rPr>
        <w:b/>
        <w:bCs/>
      </w:rPr>
      <w:tblPr/>
      <w:tcPr>
        <w:tcBorders>
          <w:top w:val="double" w:sz="4" w:space="0" w:color="4D963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FD0" w:themeFill="accent1" w:themeFillTint="33"/>
      </w:tcPr>
    </w:tblStylePr>
    <w:tblStylePr w:type="band1Horz">
      <w:tblPr/>
      <w:tcPr>
        <w:shd w:val="clear" w:color="auto" w:fill="D8EFD0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0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wnCloud\03_Vorlagen\01_Layoutvorlagen\Dirigentenschule%20Word%20Vorlage%20-%20offizielle%20Belege.dotx" TargetMode="External"/></Relationships>
</file>

<file path=word/theme/theme1.xml><?xml version="1.0" encoding="utf-8"?>
<a:theme xmlns:a="http://schemas.openxmlformats.org/drawingml/2006/main" name="Office">
  <a:themeElements>
    <a:clrScheme name="BFECG Dirigentenschule">
      <a:dk1>
        <a:srgbClr val="141313"/>
      </a:dk1>
      <a:lt1>
        <a:srgbClr val="FFFFFF"/>
      </a:lt1>
      <a:dk2>
        <a:srgbClr val="005238"/>
      </a:dk2>
      <a:lt2>
        <a:srgbClr val="D8EFD0"/>
      </a:lt2>
      <a:accent1>
        <a:srgbClr val="4D9631"/>
      </a:accent1>
      <a:accent2>
        <a:srgbClr val="454545"/>
      </a:accent2>
      <a:accent3>
        <a:srgbClr val="005238"/>
      </a:accent3>
      <a:accent4>
        <a:srgbClr val="814722"/>
      </a:accent4>
      <a:accent5>
        <a:srgbClr val="791A25"/>
      </a:accent5>
      <a:accent6>
        <a:srgbClr val="A5A6A5"/>
      </a:accent6>
      <a:hlink>
        <a:srgbClr val="1E1D64"/>
      </a:hlink>
      <a:folHlink>
        <a:srgbClr val="081D13"/>
      </a:folHlink>
    </a:clrScheme>
    <a:fontScheme name="Benutzerdefiniert 1">
      <a:majorFont>
        <a:latin typeface="Tahom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16C5D-2E57-46BD-AF72-656303906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Dirigentenschule Word Vorlage - offizielle Belege.dotx</Template>
  <TotalTime>0</TotalTime>
  <Pages>1</Pages>
  <Words>125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items/swo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 Nazarov</dc:creator>
  <cp:lastModifiedBy>Johannes Nazarov</cp:lastModifiedBy>
  <cp:revision>17</cp:revision>
  <cp:lastPrinted>2019-09-16T22:34:00Z</cp:lastPrinted>
  <dcterms:created xsi:type="dcterms:W3CDTF">2019-09-16T22:29:00Z</dcterms:created>
  <dcterms:modified xsi:type="dcterms:W3CDTF">2019-09-16T22:34:00Z</dcterms:modified>
</cp:coreProperties>
</file>